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01E16" w14:textId="07835D88" w:rsidR="00275260" w:rsidRPr="002B023C" w:rsidRDefault="002B023C" w:rsidP="003826F5">
      <w:pPr>
        <w:pStyle w:val="Naslov1"/>
        <w:jc w:val="left"/>
        <w:rPr>
          <w:rFonts w:ascii="Calibri" w:hAnsi="Calibri" w:cs="Calibri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02F4D" wp14:editId="69A0F61A">
            <wp:simplePos x="0" y="0"/>
            <wp:positionH relativeFrom="margin">
              <wp:posOffset>2940685</wp:posOffset>
            </wp:positionH>
            <wp:positionV relativeFrom="paragraph">
              <wp:posOffset>-1255395</wp:posOffset>
            </wp:positionV>
            <wp:extent cx="829795" cy="865425"/>
            <wp:effectExtent l="0" t="0" r="8890" b="0"/>
            <wp:wrapNone/>
            <wp:docPr id="8302595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95" cy="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F5" w:rsidRPr="002B023C">
        <w:rPr>
          <w:rFonts w:ascii="Calibri" w:hAnsi="Calibri" w:cs="Calibri"/>
          <w:sz w:val="36"/>
          <w:szCs w:val="36"/>
          <w:u w:val="single"/>
        </w:rPr>
        <w:t xml:space="preserve">AKTIVNOST: </w:t>
      </w:r>
      <w:r w:rsidR="00095C1F">
        <w:rPr>
          <w:rFonts w:ascii="Calibri" w:hAnsi="Calibri" w:cs="Calibri"/>
          <w:sz w:val="36"/>
          <w:szCs w:val="36"/>
          <w:u w:val="single"/>
        </w:rPr>
        <w:t>Ljetna sportska škola</w:t>
      </w:r>
    </w:p>
    <w:p w14:paraId="04615D95" w14:textId="5056AF6E" w:rsidR="003826F5" w:rsidRDefault="002B023C" w:rsidP="002B023C">
      <w:pPr>
        <w:ind w:left="0"/>
        <w:jc w:val="center"/>
        <w:rPr>
          <w:b/>
          <w:bCs/>
          <w:sz w:val="40"/>
          <w:szCs w:val="40"/>
        </w:rPr>
      </w:pPr>
      <w:r w:rsidRPr="002B023C">
        <w:rPr>
          <w:b/>
          <w:bCs/>
          <w:sz w:val="40"/>
          <w:szCs w:val="40"/>
        </w:rPr>
        <w:t>PRIJAVNICA</w:t>
      </w:r>
    </w:p>
    <w:p w14:paraId="3A14330A" w14:textId="77777777" w:rsidR="002B023C" w:rsidRPr="002B023C" w:rsidRDefault="002B023C" w:rsidP="002B023C">
      <w:pPr>
        <w:ind w:left="0"/>
        <w:jc w:val="center"/>
        <w:rPr>
          <w:b/>
          <w:bCs/>
        </w:rPr>
      </w:pPr>
    </w:p>
    <w:p w14:paraId="65F44BE7" w14:textId="3B89F4D5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IME I PREZIME</w:t>
      </w:r>
      <w:r w:rsidR="00D5530B">
        <w:rPr>
          <w:sz w:val="32"/>
          <w:szCs w:val="32"/>
        </w:rPr>
        <w:t xml:space="preserve"> DJETETA</w:t>
      </w:r>
      <w:r w:rsidRPr="002B023C">
        <w:rPr>
          <w:sz w:val="32"/>
          <w:szCs w:val="32"/>
        </w:rPr>
        <w:t xml:space="preserve">: _________________________ </w:t>
      </w:r>
    </w:p>
    <w:p w14:paraId="7105D5F2" w14:textId="705F9E10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OIB: __________________________________</w:t>
      </w:r>
    </w:p>
    <w:p w14:paraId="144C143C" w14:textId="2E260237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SPOL: _________________________________</w:t>
      </w:r>
    </w:p>
    <w:p w14:paraId="4189772A" w14:textId="2E6FE593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DATUM ROĐENJA: _______________________</w:t>
      </w:r>
    </w:p>
    <w:p w14:paraId="3EB3535A" w14:textId="5B57953C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STATUS (vrtić ili škola): ____________________</w:t>
      </w:r>
    </w:p>
    <w:p w14:paraId="7AADA3E2" w14:textId="0F9A8D28" w:rsidR="002B023C" w:rsidRDefault="002B023C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IME, PREZIME I KONTAKT RODITELJA: __________________</w:t>
      </w:r>
      <w:r>
        <w:rPr>
          <w:sz w:val="32"/>
          <w:szCs w:val="32"/>
        </w:rPr>
        <w:t>______</w:t>
      </w:r>
      <w:r w:rsidRPr="002B023C">
        <w:rPr>
          <w:sz w:val="32"/>
          <w:szCs w:val="32"/>
        </w:rPr>
        <w:t>___</w:t>
      </w:r>
    </w:p>
    <w:p w14:paraId="4267ADE6" w14:textId="7616F595" w:rsidR="00D5530B" w:rsidRDefault="00D5530B" w:rsidP="003826F5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IMA LI DIJETE KAKVIH ALERGIJA, BOLESTI? _________________________</w:t>
      </w:r>
    </w:p>
    <w:p w14:paraId="2912694A" w14:textId="7F5B087A" w:rsidR="00D5530B" w:rsidRPr="002B023C" w:rsidRDefault="00D5530B" w:rsidP="003826F5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</w:t>
      </w:r>
    </w:p>
    <w:p w14:paraId="69C362A6" w14:textId="2DAC1893" w:rsidR="003826F5" w:rsidRPr="002B023C" w:rsidRDefault="003826F5" w:rsidP="003826F5">
      <w:pPr>
        <w:ind w:left="0"/>
      </w:pPr>
    </w:p>
    <w:p w14:paraId="3A3F670E" w14:textId="341944AD" w:rsidR="005D797B" w:rsidRPr="002B023C" w:rsidRDefault="003826F5" w:rsidP="003826F5">
      <w:pPr>
        <w:rPr>
          <w:b/>
          <w:bCs/>
          <w:sz w:val="32"/>
          <w:szCs w:val="32"/>
        </w:rPr>
      </w:pPr>
      <w:r w:rsidRPr="002B023C">
        <w:rPr>
          <w:b/>
          <w:bCs/>
          <w:sz w:val="32"/>
          <w:szCs w:val="32"/>
        </w:rPr>
        <w:t>Prijavnicu dostaviti voditelj</w:t>
      </w:r>
      <w:r w:rsidR="00100791">
        <w:rPr>
          <w:b/>
          <w:bCs/>
          <w:sz w:val="32"/>
          <w:szCs w:val="32"/>
        </w:rPr>
        <w:t>ici</w:t>
      </w:r>
      <w:r w:rsidR="00B240EA">
        <w:rPr>
          <w:b/>
          <w:bCs/>
          <w:sz w:val="32"/>
          <w:szCs w:val="32"/>
        </w:rPr>
        <w:t>:</w:t>
      </w:r>
    </w:p>
    <w:p w14:paraId="1FBFF2C8" w14:textId="5E5BEBFD" w:rsidR="003826F5" w:rsidRDefault="00D5530B" w:rsidP="002B023C">
      <w:pPr>
        <w:rPr>
          <w:b/>
          <w:bCs/>
          <w:sz w:val="32"/>
          <w:szCs w:val="32"/>
        </w:rPr>
      </w:pPr>
      <w:r w:rsidRPr="00D5530B">
        <w:rPr>
          <w:b/>
          <w:bCs/>
          <w:sz w:val="32"/>
          <w:szCs w:val="32"/>
        </w:rPr>
        <w:t>Emi Majin</w:t>
      </w:r>
      <w:r w:rsidR="002B023C" w:rsidRPr="00D5530B">
        <w:rPr>
          <w:b/>
          <w:bCs/>
          <w:sz w:val="32"/>
          <w:szCs w:val="32"/>
        </w:rPr>
        <w:t xml:space="preserve"> – </w:t>
      </w:r>
      <w:r w:rsidR="00FC66E9" w:rsidRPr="00D5530B">
        <w:rPr>
          <w:b/>
          <w:bCs/>
          <w:sz w:val="32"/>
          <w:szCs w:val="32"/>
        </w:rPr>
        <w:t>09</w:t>
      </w:r>
      <w:r w:rsidRPr="00D5530B">
        <w:rPr>
          <w:b/>
          <w:bCs/>
          <w:sz w:val="32"/>
          <w:szCs w:val="32"/>
        </w:rPr>
        <w:t>9</w:t>
      </w:r>
      <w:r w:rsidR="00FC66E9" w:rsidRPr="00D5530B">
        <w:rPr>
          <w:b/>
          <w:bCs/>
          <w:sz w:val="32"/>
          <w:szCs w:val="32"/>
        </w:rPr>
        <w:t xml:space="preserve"> </w:t>
      </w:r>
      <w:r w:rsidRPr="00D5530B">
        <w:rPr>
          <w:b/>
          <w:bCs/>
          <w:sz w:val="32"/>
          <w:szCs w:val="32"/>
        </w:rPr>
        <w:t>400</w:t>
      </w:r>
      <w:r w:rsidR="00FC66E9" w:rsidRPr="00D5530B">
        <w:rPr>
          <w:b/>
          <w:bCs/>
          <w:sz w:val="32"/>
          <w:szCs w:val="32"/>
        </w:rPr>
        <w:t xml:space="preserve"> </w:t>
      </w:r>
      <w:r w:rsidRPr="00D5530B">
        <w:rPr>
          <w:b/>
          <w:bCs/>
          <w:sz w:val="32"/>
          <w:szCs w:val="32"/>
        </w:rPr>
        <w:t>5077</w:t>
      </w:r>
    </w:p>
    <w:p w14:paraId="72355D3E" w14:textId="77777777" w:rsidR="00936811" w:rsidRDefault="00936811" w:rsidP="002B023C">
      <w:pPr>
        <w:rPr>
          <w:b/>
          <w:bCs/>
          <w:sz w:val="32"/>
          <w:szCs w:val="32"/>
        </w:rPr>
      </w:pPr>
    </w:p>
    <w:p w14:paraId="0178A382" w14:textId="77777777" w:rsidR="00936811" w:rsidRDefault="00936811" w:rsidP="00936811">
      <w:pPr>
        <w:spacing w:before="0" w:after="0"/>
        <w:ind w:left="0"/>
        <w:jc w:val="both"/>
        <w:rPr>
          <w:sz w:val="16"/>
          <w:szCs w:val="16"/>
        </w:rPr>
      </w:pPr>
      <w:r w:rsidRPr="002B023C">
        <w:rPr>
          <w:sz w:val="16"/>
          <w:szCs w:val="16"/>
        </w:rPr>
        <w:t>Suglasan sam/suglasna sam da se informacije koje sam pružio/la koriste u postupku rješavanja zahtjeva te ovlašćujem Grad Kutjevo da ih ima pravo provjeravati, obrađivati, čuvati, koristiti i za druge svrhe u djelokrugu svog rada.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Sukladno Uredbi (EU) 2016/679 Europskog parlamenta i Vijeća od 27. travnja 2016. godine o zaštiti pojedinaca u vezi s obradom osobnih podataka i o slobodnom kretanju takvih podataka te o stavljanju izvan snage Direktive 95/46/EZ potpisom ovog Zahtjeva dajem privolu Gradu Kutjevu da prikuplja moje osobne podatke te ih obrađuje. Voditelj obrade osobnih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podataka poduzima sve tehničke i organizacijske mjere za zaštitu osobnih podataka. Slijedom navedenog, potvrđujem da sam upoznat s mogućnošću da u bilo koje vrijeme mogu povući privolu bez bilo kakvih negativnih posljedica.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Svojim potpisom jamčim pod materijalnom, moralnom i kaznenom odgovornošću da su podaci koji su uneseni u obrascu istiniti i potpuni kao i priloženi dokazi.</w:t>
      </w:r>
    </w:p>
    <w:p w14:paraId="32FB18B4" w14:textId="77777777" w:rsidR="00936811" w:rsidRDefault="00936811" w:rsidP="002B023C">
      <w:pPr>
        <w:rPr>
          <w:b/>
          <w:bCs/>
          <w:sz w:val="32"/>
          <w:szCs w:val="32"/>
        </w:rPr>
      </w:pPr>
    </w:p>
    <w:p w14:paraId="142E1FE0" w14:textId="77777777" w:rsidR="00936811" w:rsidRDefault="00936811" w:rsidP="002B023C">
      <w:pPr>
        <w:rPr>
          <w:b/>
          <w:bCs/>
          <w:sz w:val="32"/>
          <w:szCs w:val="32"/>
        </w:rPr>
      </w:pPr>
    </w:p>
    <w:p w14:paraId="6A133A86" w14:textId="77777777" w:rsidR="00936811" w:rsidRDefault="00936811" w:rsidP="00936811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Svojim potpisom p</w:t>
      </w:r>
      <w:r w:rsidRPr="00936811">
        <w:rPr>
          <w:rFonts w:ascii="Times New Roman" w:hAnsi="Times New Roman" w:cs="Times New Roman"/>
          <w:sz w:val="22"/>
          <w:szCs w:val="22"/>
        </w:rPr>
        <w:t>otvrđujem</w:t>
      </w:r>
      <w:r>
        <w:rPr>
          <w:rFonts w:ascii="Times New Roman" w:hAnsi="Times New Roman" w:cs="Times New Roman"/>
          <w:sz w:val="22"/>
          <w:szCs w:val="22"/>
        </w:rPr>
        <w:t>:</w:t>
      </w:r>
    </w:p>
    <w:p w14:paraId="194B9969" w14:textId="77777777" w:rsidR="00936811" w:rsidRDefault="00936811" w:rsidP="00936811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36811">
        <w:rPr>
          <w:rFonts w:ascii="Times New Roman" w:hAnsi="Times New Roman" w:cs="Times New Roman"/>
          <w:sz w:val="22"/>
          <w:szCs w:val="22"/>
        </w:rPr>
        <w:t xml:space="preserve"> da je dijete zdravstveno sposobno sudjelovati u sportskim aktivnostima te da sam organizatora upoznao/la sa svim relevantnim zdravstvenim okolnostima koje mogu utjecati na sudjelovanje djeteta. </w:t>
      </w:r>
    </w:p>
    <w:p w14:paraId="046AA996" w14:textId="77777777" w:rsidR="00936811" w:rsidRDefault="00936811" w:rsidP="00936811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36811">
        <w:rPr>
          <w:rFonts w:ascii="Times New Roman" w:hAnsi="Times New Roman" w:cs="Times New Roman"/>
          <w:sz w:val="22"/>
          <w:szCs w:val="22"/>
        </w:rPr>
        <w:t xml:space="preserve">Svjestan/na sam da sportske aktivnosti nose određene rizike od ozljeda koje se ne mogu u potpunosti izbjeći. </w:t>
      </w:r>
    </w:p>
    <w:p w14:paraId="1B38B3AA" w14:textId="77777777" w:rsidR="00936811" w:rsidRDefault="00936811" w:rsidP="00936811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36811">
        <w:rPr>
          <w:rFonts w:ascii="Times New Roman" w:hAnsi="Times New Roman" w:cs="Times New Roman"/>
          <w:sz w:val="22"/>
          <w:szCs w:val="22"/>
        </w:rPr>
        <w:t>Prihvaćam da organizator neće odgovarati za ozljede nastale slučajnim događajem, uobičajenim rizicima sportskih aktivnosti ili ponašanjem i neopreznošću samog djeteta, osim u slučajevima kada je šteta nastala zbog namjere ili krajnje nepažnje organizatora.</w:t>
      </w:r>
    </w:p>
    <w:p w14:paraId="51B445D2" w14:textId="77777777" w:rsidR="00936811" w:rsidRDefault="00936811" w:rsidP="00936811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36811">
        <w:rPr>
          <w:rFonts w:ascii="Times New Roman" w:hAnsi="Times New Roman" w:cs="Times New Roman"/>
          <w:sz w:val="22"/>
          <w:szCs w:val="22"/>
        </w:rPr>
        <w:t>Obvezujem se nadoknaditi štetu koju moje dijete namjerno ili grubom nepažnjom prouzroči na opremi, objektima ili drugoj imovini organizatora ili trećih osoba tijekom sudjelovanja u aktivnostima.</w:t>
      </w:r>
    </w:p>
    <w:p w14:paraId="1981F6A9" w14:textId="77777777" w:rsidR="00936811" w:rsidRDefault="00936811" w:rsidP="00936811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36811">
        <w:rPr>
          <w:rFonts w:ascii="Times New Roman" w:hAnsi="Times New Roman" w:cs="Times New Roman"/>
          <w:sz w:val="22"/>
          <w:szCs w:val="22"/>
        </w:rPr>
        <w:t>Upoznat/a sam s pravilima ponašanja te prihvaćam da dijete mora poštovati trenere, drugu djecu i pravila ljetne sportske škole. Neprihvatljivim ponašanjem smatra se osobito: vrijeđanje i omalovažavanje drugih osoba, psovanje i nepristojno izražavanje, fizički sukobi i tučnjava, namjerno ugrožavanje sigurnosti drugih sudionika, uništavanje opreme ili imovine. </w:t>
      </w:r>
    </w:p>
    <w:p w14:paraId="04457B5A" w14:textId="77777777" w:rsidR="00936811" w:rsidRDefault="00936811" w:rsidP="00936811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36811">
        <w:rPr>
          <w:rFonts w:ascii="Times New Roman" w:hAnsi="Times New Roman" w:cs="Times New Roman"/>
          <w:sz w:val="22"/>
          <w:szCs w:val="22"/>
        </w:rPr>
        <w:t>Dajem suglasnost da se moje dijete može fotografirati i snimati tijekom sportskih aktivnosti te da organizator može koristiti fotografije i videozapise na svojim mrežnim stranicama, društvenim mrežama, promotivnim materijalima i drugim publikacijama vezanim uz rad ljetne sportske škole. </w:t>
      </w:r>
    </w:p>
    <w:p w14:paraId="5E6E6077" w14:textId="340A254B" w:rsidR="00936811" w:rsidRPr="00936811" w:rsidRDefault="00936811" w:rsidP="00936811">
      <w:pPr>
        <w:pStyle w:val="Odlomakpopisa"/>
        <w:numPr>
          <w:ilvl w:val="0"/>
          <w:numId w:val="4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36811">
        <w:rPr>
          <w:rFonts w:ascii="Times New Roman" w:hAnsi="Times New Roman" w:cs="Times New Roman"/>
          <w:sz w:val="22"/>
          <w:szCs w:val="22"/>
        </w:rPr>
        <w:t>U slučaju ponovljenog ili težeg kršenja pravila ponašanja, organizator ima pravo privremeno ili trajno udaljiti dijete iz sportske škole</w:t>
      </w:r>
    </w:p>
    <w:p w14:paraId="317F85D6" w14:textId="77777777" w:rsidR="00936811" w:rsidRPr="00D5530B" w:rsidRDefault="00936811" w:rsidP="002B023C">
      <w:pPr>
        <w:rPr>
          <w:b/>
          <w:bCs/>
          <w:sz w:val="32"/>
          <w:szCs w:val="32"/>
        </w:rPr>
      </w:pPr>
    </w:p>
    <w:p w14:paraId="03116A27" w14:textId="77777777" w:rsidR="003826F5" w:rsidRPr="002B023C" w:rsidRDefault="003826F5" w:rsidP="002B023C">
      <w:pPr>
        <w:ind w:left="0"/>
      </w:pPr>
    </w:p>
    <w:p w14:paraId="0C72191C" w14:textId="42F34A29" w:rsidR="003826F5" w:rsidRPr="003826F5" w:rsidRDefault="002B023C" w:rsidP="002B023C">
      <w:pPr>
        <w:spacing w:after="0"/>
        <w:rPr>
          <w:sz w:val="32"/>
          <w:szCs w:val="32"/>
        </w:rPr>
      </w:pPr>
      <w:r>
        <w:rPr>
          <w:sz w:val="32"/>
          <w:szCs w:val="32"/>
        </w:rPr>
        <w:t>U _____________, 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</w:t>
      </w:r>
    </w:p>
    <w:p w14:paraId="0E881476" w14:textId="12A8A69A" w:rsidR="002B023C" w:rsidRPr="002B023C" w:rsidRDefault="002B023C" w:rsidP="002B023C">
      <w:pPr>
        <w:spacing w:after="0"/>
        <w:rPr>
          <w:sz w:val="20"/>
          <w:szCs w:val="20"/>
        </w:rPr>
      </w:pPr>
      <w:r w:rsidRPr="002B023C">
        <w:rPr>
          <w:sz w:val="20"/>
          <w:szCs w:val="20"/>
        </w:rPr>
        <w:t xml:space="preserve">                        (mjesto)</w:t>
      </w:r>
      <w:r w:rsidRPr="002B023C">
        <w:rPr>
          <w:sz w:val="20"/>
          <w:szCs w:val="20"/>
        </w:rPr>
        <w:tab/>
      </w:r>
      <w:r w:rsidRPr="002B023C">
        <w:rPr>
          <w:sz w:val="20"/>
          <w:szCs w:val="20"/>
        </w:rPr>
        <w:tab/>
      </w:r>
      <w:r w:rsidR="009B4AA1">
        <w:rPr>
          <w:sz w:val="20"/>
          <w:szCs w:val="20"/>
        </w:rPr>
        <w:t xml:space="preserve">            </w:t>
      </w:r>
      <w:r w:rsidRPr="002B023C">
        <w:rPr>
          <w:sz w:val="20"/>
          <w:szCs w:val="20"/>
        </w:rPr>
        <w:t>(datum)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B4AA1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(potpis roditelja)</w:t>
      </w:r>
    </w:p>
    <w:p w14:paraId="1C5693EF" w14:textId="77777777" w:rsidR="002B023C" w:rsidRDefault="002B023C" w:rsidP="002B023C">
      <w:pPr>
        <w:spacing w:after="0"/>
        <w:ind w:left="0"/>
        <w:jc w:val="center"/>
      </w:pPr>
    </w:p>
    <w:p w14:paraId="64C28F42" w14:textId="3F723B37" w:rsidR="002B023C" w:rsidRDefault="002B023C" w:rsidP="002B023C">
      <w:pPr>
        <w:spacing w:after="0"/>
        <w:ind w:left="0"/>
        <w:jc w:val="center"/>
      </w:pPr>
      <w:r>
        <w:t>PRIVOLA</w:t>
      </w:r>
    </w:p>
    <w:p w14:paraId="2EB46707" w14:textId="77777777" w:rsidR="002B023C" w:rsidRP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</w:p>
    <w:p w14:paraId="001F33AF" w14:textId="3FB40FAF" w:rsidR="003826F5" w:rsidRPr="002B023C" w:rsidRDefault="003826F5" w:rsidP="003826F5">
      <w:pPr>
        <w:ind w:left="0"/>
        <w:jc w:val="center"/>
        <w:rPr>
          <w:b/>
          <w:bCs/>
        </w:rPr>
      </w:pPr>
      <w:r w:rsidRPr="002B023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740282" wp14:editId="4C31B221">
            <wp:simplePos x="0" y="0"/>
            <wp:positionH relativeFrom="margin">
              <wp:posOffset>1875155</wp:posOffset>
            </wp:positionH>
            <wp:positionV relativeFrom="paragraph">
              <wp:posOffset>294640</wp:posOffset>
            </wp:positionV>
            <wp:extent cx="3046993" cy="478751"/>
            <wp:effectExtent l="0" t="0" r="0" b="0"/>
            <wp:wrapNone/>
            <wp:docPr id="1454677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4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23C">
        <w:rPr>
          <w:b/>
          <w:bCs/>
        </w:rPr>
        <w:t>Sufinancirano sredstvima Ministarstva demografije i useljeništva.</w:t>
      </w:r>
    </w:p>
    <w:sectPr w:rsidR="003826F5" w:rsidRPr="002B023C" w:rsidSect="002B023C">
      <w:head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64EB2" w14:textId="77777777" w:rsidR="0081334C" w:rsidRDefault="0081334C" w:rsidP="001E7D29">
      <w:pPr>
        <w:spacing w:after="0" w:line="240" w:lineRule="auto"/>
      </w:pPr>
      <w:r>
        <w:separator/>
      </w:r>
    </w:p>
  </w:endnote>
  <w:endnote w:type="continuationSeparator" w:id="0">
    <w:p w14:paraId="0AC451B5" w14:textId="77777777" w:rsidR="0081334C" w:rsidRDefault="0081334C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D161F" w14:textId="77777777" w:rsidR="0081334C" w:rsidRDefault="0081334C" w:rsidP="001E7D29">
      <w:pPr>
        <w:spacing w:after="0" w:line="240" w:lineRule="auto"/>
      </w:pPr>
      <w:r>
        <w:separator/>
      </w:r>
    </w:p>
  </w:footnote>
  <w:footnote w:type="continuationSeparator" w:id="0">
    <w:p w14:paraId="6C7ABD9A" w14:textId="77777777" w:rsidR="0081334C" w:rsidRDefault="0081334C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6CBDC" w14:textId="5A3925F3" w:rsidR="003826F5" w:rsidRPr="003826F5" w:rsidRDefault="00832C92" w:rsidP="003826F5">
    <w:pPr>
      <w:pStyle w:val="Zaglavlje"/>
      <w:ind w:left="-567" w:firstLine="141"/>
      <w:rPr>
        <w:b/>
        <w:bCs/>
        <w:i/>
        <w:iCs/>
        <w:noProof/>
        <w:color w:val="FFFFFF" w:themeColor="background1"/>
        <w:sz w:val="40"/>
        <w:szCs w:val="40"/>
        <w:lang w:bidi="hr-HR"/>
      </w:rPr>
    </w:pPr>
    <w:r w:rsidRPr="001C7529"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A62A60" wp14:editId="48995DAA">
              <wp:simplePos x="0" y="0"/>
              <wp:positionH relativeFrom="column">
                <wp:posOffset>-923925</wp:posOffset>
              </wp:positionH>
              <wp:positionV relativeFrom="paragraph">
                <wp:posOffset>-1790700</wp:posOffset>
              </wp:positionV>
              <wp:extent cx="8010649" cy="12793980"/>
              <wp:effectExtent l="0" t="0" r="9525" b="762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3980"/>
                        <a:chOff x="0" y="0"/>
                        <a:chExt cx="8010649" cy="12793980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91225" y="10858500"/>
                          <a:ext cx="1925510" cy="19354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286499" y="11182349"/>
                          <a:ext cx="1348530" cy="140718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81484" y="10706099"/>
                          <a:ext cx="447886" cy="333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10424" y="10915649"/>
                          <a:ext cx="491407" cy="5160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7AE81D" id="Grupa 3" o:spid="_x0000_s1026" style="position:absolute;margin-left:-72.75pt;margin-top:-141pt;width:630.75pt;height:1007.4pt;z-index:-251655168;mso-width-relative:margin" coordsize="80106,1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hwLr9d3MRntPP/5+xskCU5cS28Jbc9ttv739j7DtIRiKTqki9m&#10;Im6Xk0xACKGfI+Ed2Pvqv9wzRErID3sBem09L3uBWNM/vwY5q2f6Ytq592GbN3PmYJeElWHFBse7&#10;tH163f/YBCESZ8+fpE6f5TedlxQG01yBytrHU26ZT00rKhulX+EXiKFZe8vt/He2r/2q3Lg4BxeN&#10;YW8PAdM+Veh0xnzc7tts/iWvPbnvH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vx8n6jxMBB97p7NBwzzdANhtcR10tuEJGgtJoGuLYKFMoljlOQXS&#10;UGbIPbUXRVSFeHvkjE8zqfo0ALvx6dpVlCBxzSQC0oAnX6wzNTeUPjImxTJnIdj5acGHkyT/wICh&#10;lC2P0SJyT+IUke/8es6EY2Cc7FnAuuZBGplOCUZRZp4UtJXDxgXW7lmVWV9ITzKHCvKhPMxNPGJC&#10;OmSx3I0959weQ79XcxZKOeb8r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9a3ainkIs3B9ClOg/V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E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r+B41gb0pEYtu3V6mJTlBDC6Noq2SBWZeZEt4j0PlsV&#10;nPN2RD4pDH6rUijj2cFWFU/u7nC8TCxZdvtAE/9G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Ltc0Tx/OHS3n9QXb15HxGjibJ0nNW8zcvrSEBOYWMtW94fShs4WcF&#10;yILu0fIhW5O6E17xmdQBIfj2eg2RVhIJy8/ytKXqqWs9/S7YtvnuUW5vditVfnGFtlMOyJALPM/k&#10;8Y5xzlWZ/65nSmHaaQU+qbzv4duX1pDzw1FY5gOej1vra0iXIAyQ8SFzi8uICxVzaP0QT/96U1+c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ItW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D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ik8Uwg8DRSJJseyQamIBiYSlWPZTI5lU44lBFYbKMeymRzLBqVS28DkWDblWELg&#10;VUHiiZvJsWzKsYTA00CRaHIsm3IsIfA0UCSaHMumHEsILA2UY9lMjmVTjiUEngaKRJNj2ZRjCYGn&#10;gSLR5Fg25VhC4GmgSDQ5lk05lhB4GigSTY5lU44lBJYGyrFsJseyKccSAk8DRaLJsWzKsYTA00CR&#10;aHIsm3IsIfA0UCSaHMumHEsIPA0UiSbHsin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D6Csqx7CbHskOp5D4wOZZdOZYQeE1Q&#10;JJocy64cSwg8CxSJJseyK8cSAs8CRaLJsezKsYTAskA5lt3kWHblWELgWaBINDmWXTmWEHgWKBJN&#10;jmVXjiUEngWKRJNj2ZVjCYFngSLR5Fh25VhC4FhwKMcSAq8A4VgOk2M5lGMJgWeBzM6HybEcyrGE&#10;wLNAZufD5FgO5VhC4Fkg68TD5FgO5VhC4Fkg68TD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pcV&#10;rjnHfItKHYh5diIZ72s4AzaqhaSdkBCJxpljbaprKst2u/yGnF7hTYgOy6iJx0w8rfpe8R+gy3yX&#10;L8p+CCCuwGjMNsfMOcLWXyUMDIWQkTlnTvzyrPBP1eGxj5latAmEoQhSXfnaYzQOj4vzK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Zx0rYhwuJXAIbWZETa2B5jQcpANwA9e1sU2hdsRvvsoyf4c&#10;D5W4KFGaddGeM5lLPADPMGDo6Uqm67rPz/L7uiT787eBSvIQRevEz0e+V7I/SfDlQBr4edHi50XZ&#10;brIucQFwFa/kWyk5o3xSSBpN5pL9Bn4temGSM8pc7y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YHlEpheULgaaBINDmWB5SKaGAiUTmWh8mxPKBURAMTicqxPEyO5aEcSwisXlCO&#10;5WFyLA8oldoGJsfyUI4lBF4VFIkmx/JQjiUEngaKRJNjeSjHEgJPA0WiybE8lGMJgaWBciwPk2N5&#10;KMcSAk8DRaLJsTyUYwmBp4Ei0eRYHsqxhMDTQJFociwP5VhC4GmgSDQ5lodyLCFwNHgqxxICLwPh&#10;WJ4mx/JUjiUEngYyOz9NjuWpHEsIPA1kdn6aHMtTOZYQeBqIn/g0OZanciwh8DQQP/Fp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O5RKYnlC4FmgSDQ5lh1KRSwwkagcy25yLDuU&#10;ilhgIlE5lt3kWHblWEJgfQXlWHaTY9mhVHIfmBzLrhxLCLwmKBJNjmVXjiUEngWKRJNj2ZVjCYFn&#10;gSLR5Fh25VhCYFmgHMtuciy7ciwh8CxQJJocy64cSwg8CxSJJseyK8cSAs8CRaLJsezKsYTAs0CR&#10;aHIsu3IsIXAsOJRjCYFXgHAsh8mxHMqxhMCzQGbnw+RYDuVYQuBZILPzYXIsh3IsIfAskHXiYXIs&#10;h3IsIfAskHXiYX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">
              <v:shape id="Prostoručno: Oblik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učno: Oblik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alt="&quot;&quot;" style="position:absolute;left:59912;top:108585;width:19255;height:1935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046847,1924983;1037848,1929919;1038387,1930154;1121670,1874879;1092575,1881935;1048932,1887580;1046854,1881935;1077335,1879113;1121670,1874879;1197352,1867492;1195575,1868003;1196486,1867822;654415,1856885;685242,1865000;698404,1865705;735119,1884053;751745,1887580;752785,1887934;756595,1884053;771142,1888286;785690,1891814;814354,1898605;814785,1898165;848037,1903810;863969,1906633;879903,1908044;912461,1909455;956797,1908749;958721,1908749;963032,1906280;972730,1903104;982602,1902928;989356,1903810;991174,1908749;1006674,1908749;1001825,1915806;999054,1919334;990048,1923568;973423,1923568;951948,1922157;905534,1920746;870897,1917923;840416,1913689;809935,1908749;763522,1901693;727499,1889698;727916,1889389;706717,1882641;688013,1874174;666538,1867117;644370,1859355;654415,1856885;1062199,1841757;1051615,1843402;978416,1847167;1002518,1850181;1008753,1848770;1051703,1843831;1058771,1842431;1127965,1831532;1092015,1837121;1104351,1837480;1122103,1834128;1259195,1829900;1146442,1860486;1203500,1847536;536303,1815605;615968,1850181;644370,1859355;665845,1867116;687320,1874173;706024,1882641;701868,1886169;690784,1884052;651298,1869234;631901,1861471;612504,1853004;586872,1843831;564705,1833952;547386,1824778;536303,1815605;568862,1797965;606962,1817723;602113,1820545;557778,1798670;568862,1797965;428235,1749981;475341,1776796;485040,1788086;462872,1776090;446246,1765505;428235,1749981;510838,1731875;510845,1732076;513184,1734960;513442,1733751;1522512,1685555;1519997,1685768;1478432,1716111;1437560,1738691;1408465,1756332;1392532,1763388;1375906,1770445;1355816,1781029;1340576,1790202;1318408,1799376;1295548,1807844;1289313,1814194;1279615,1817723;1255369,1821956;1224195,1831835;1195793,1841008;1164619,1850182;1125826,1860061;1071100,1869234;1069714,1871351;1043401,1878052;1044083,1878407;1073304,1870966;1073870,1869234;1128597,1860061;1167391,1850182;1198564,1841008;1226967,1831835;1258140,1821956;1282386,1817723;1265973,1827754;1266453,1827602;1283772,1817017;1293470,1813489;1294116,1813307;1298319,1808549;1321180,1800081;1343348,1790908;1358588,1781735;1378677,1771151;1395303,1764094;1406704,1759045;1412622,1754920;1441717,1737280;1482588,1714699;334596,1675796;337226,1678094;338124,1678560;1527162,1657376;1526924,1657542;1526924,1657744;1528025,1657904;1528309,1657542;1542128,1646843;1538038,1649721;1537315,1650486;1540119,1648658;278033,1611300;304196,1642679;283451,1617321;1591176,1611279;1591114,1611302;1590656,1614499;1579572,1627200;1566410,1642018;1567203,1641833;1579572,1627906;1590656,1615204;1591176,1611279;345743,1595389;347114,1597091;347184,1596858;243273,1579216;261284,1591213;262169,1592273;270376,1594123;288993,1611676;314625,1632845;325709,1648369;331943,1656131;358267,1678712;350648,1685062;326132,1657315;325016,1657542;348216,1683800;350648,1685062;358268,1678712;424078,1731634;410917,1735868;415765,1739396;396369,1740102;383899,1731634;372123,1722461;343028,1697763;316010,1673067;291072,1648369;279295,1636373;268212,1623672;272368,1618027;286223,1630728;301463,1642724;320167,1663188;321757,1664577;301463,1642724;286915,1630728;273060,1618027;257820,1598974;243273,1579216;1769384,1467020;1769032,1467174;1761466,1485671;1762111,1378618;1743753,1405629;1734747,1422565;1725741,1438089;1704266,1467020;1685562,1495951;1668936,1519237;1667550,1520101;1666416,1521813;1668243,1520649;1684869,1497363;1703574,1468432;1725048,1439501;1734054,1423977;1743060,1407041;1761764,1379521;1833809,1368937;1824803,1396457;1808870,1426093;1792937,1456436;1778390,1475488;1788088,1455730;1796401,1435972;1802635,1425388;1810948,1411275;1818569,1397163;1833809,1368937;1788970,1308450;1772155,1338594;1771846,1339319;1788780,1308957;1798192,1240176;1777982,1296421;1735469,1384938;1729245,1394962;1729205,1395045;1714657,1420448;1700109,1447968;1683484,1469138;1669629,1493129;1587885,1586979;1560868,1610265;1558276,1612273;1557158,1613425;1545860,1622807;1536622,1633551;1502678,1659660;1497359,1663082;1482912,1675079;1480826,1676459;1477739,1679418;1450722,1697764;1423705,1714699;1420613,1716296;1402320,1728399;1396649,1731313;1391146,1735163;1372442,1745748;1354966,1752729;1316016,1772741;1224634,1807458;1160956,1824136;1212419,1814194;1222117,1812077;1253290,1800787;1272687,1794436;1303861,1778206;1339190,1765505;1361826,1756463;1371750,1750687;1380754,1747865;1393224,1740808;1396501,1738488;1405001,1730224;1423705,1718933;1444984,1708308;1452800,1703409;1479817,1685062;1491594,1673772;1504756,1665304;1538700,1639196;1562947,1615909;1589963,1592624;1671707,1498774;1682956,1479294;1683484,1477605;1701495,1449379;1707037,1440911;1714406,1430501;1716735,1426093;1731283,1400690;1759685,1340711;1787395,1276498;1795535,1250389;1873987,1177709;1871910,1179120;1871910,1179120;1880531,1135888;1880282,1137137;1882300,1139604;1888535,1146661;1892692,1143838;1892797,1143297;1889921,1145250;1882993,1138898;1874356,1055730;1873873,1055758;1872996,1055807;1873295,1059162;1872603,1076803;1869832,1087387;1853206,1114201;1849049,1137488;1844893,1145250;1837966,1179120;1830345,1205934;1822032,1232043;1817183,1252506;1811641,1273676;1816061,1266673;1819954,1251800;1823418,1230631;1831731,1204523;1839351,1177709;1846278,1143838;1850435,1136076;1854591,1112790;1871217,1085976;1860133,1140310;1851820,1185471;1833116,1243333;1829416,1249196;1827834,1257975;1822725,1272970;1803328,1316014;1794322,1338594;1788780,1350590;1781853,1363292;1763149,1397163;1743060,1430327;1717428,1474783;1689026,1518532;1670322,1543229;1650232,1567221;1643305,1577100;1635685,1586979;1623908,1596858;1604647,1618580;1605203,1620849;1585114,1642018;1563639,1657542;1546321,1671655;1529915,1683868;1532466,1683651;1550477,1670244;1567796,1656131;1589271,1640607;1609361,1619438;1608668,1616615;1628064,1594741;1639841,1584862;1647461,1574983;1654389,1565104;1674478,1541113;1693182,1516415;1721585,1472665;1747216,1428211;1767306,1395045;1786010,1361175;1792937,1348473;1798479,1336478;1807485,1313897;1826882,1270853;1834501,1241922;1853206,1184060;1861519,1138899;1872603,1084565;1875102,1075021;1873295,1074686;1873987,1057045;1889228,1040815;1881161,1075052;1881162,1075052;1889228,1040816;1895463,1033759;1891306,1042932;1890354,1062161;1889921,1080331;1882993,1102044;1882993,1104524;1891306,1080331;1892692,1042932;1895922,1035804;1865675,1003416;1861136,1014345;1859440,1030231;1857255,1022810;1856455,1023858;1858748,1031642;1857362,1042932;1860133,1052105;1862281,1051984;1860826,1047166;1862211,1035875;1865675,1003416;1923866,984364;1925251,985069;1924558,1014706;1925251,1035170;1923172,1072568;1921095,1093738;1914860,1124786;1912782,1150895;1902390,1198878;1892692,1240510;1875374,1248273;1876759,1244039;1879530,1214402;1889921,1183354;1898234,1178415;1898234,1178414;1907240,1124786;1912089,1099383;1916245,1073275;1919709,1048577;1921095,1025291;1921787,1005533;1923172,994948;1923866,984364;97566,657184;97911,657359;97944,657261;139362,556042;124121,584973;111652,595558;111622,596234;110416,623247;110451,623183;111652,596263;124121,585679;139362,556748;139881,557100;140140,556571;147674,494652;137975,501708;123428,532756;126756,535468;126865,534992;124121,532756;138668,501708;147256,495460;201015,454431;200140,455144;196426,469690;194088,477011;130356,595558;121350,624489;113037,654126;95025,716222;83249,758560;77707,790314;74936,806543;72858,822774;66623,866523;64545,893337;68009,921563;69632,906183;69394,901099;72165,871462;78400,827713;83344,821668;90525,772720;90176,764205;97020,744220;101092,727441;99875,730335;95718,728923;85327,759266;86020,776201;81170,808661;80478,814306;73551,822774;75629,806543;78400,790314;83941,758560;95718,716222;113730,654126;122043,624489;131048,595558;194780,477011;201015,454431;213485,383867;213485,383867;216948,386689;216948,386689;338312,283403;338179,283512;337775,283977;332117,290017;330686,292136;329752,293212;325709,299190;283452,349996;271675,364109;259899,378927;207824,437555;260591,378222;272367,363403;284144,349290;326401,298484;330686,292136;337775,283977;355897,234745;349918,236867;345471,238548;344413,239916;336793,246972;317396,259674;304234,274493;291765,289311;283452,297073;283170,296713;275312,306335;261977,323182;240502,347174;243965,351407;244031,351348;241194,347879;262669,323887;284144,297073;292457,289311;304927,274493;318088,259675;337485,246973;345106,239917;353419,236742;356043,235912;1359280,107257;1394610,123486;1409850,136188;1375906,119252;1359280,107257;1244285,55745;1271995,62095;1310788,81853;1244285,55745;827255,51070;812707,52922;781533,57156;751053,64213;737891,68446;722651,72680;689301,79354;683164,81854;640907,96672;599342,113607;570247,127015;550850,134776;503051,157357;480191,172176;458023,186994;422693,213808;389441,240622;357617,268901;360346,272376;367100,267657;372850,263292;393598,244856;426849,218042;462179,191227;484346,176409;507207,161591;555006,139010;573711,129131;602806,115724;644370,98789;686627,83971;704378,80419;712953,77434;829665,51787;1074996,35899;1089803,37398;1109893,44455;1094653,42338;1062787,35987;1074996,35899;1155614,30342;1184016,32459;1218653,46571;1175703,38810;1155614,30342;923892,30166;843880,34576;788461,42338;762136,49394;739276,57862;707409,62095;586872,109373;543230,129131;530067,134070;518291,140422;496123,152417;461486,170764;435162,191933;358960,252618;343036,266723;327457,281213;327787,281549;207943,424793;183696,458664;172612,479128;161529,498179;140746,537695;118140,573982;117886,575094;110266,596263;104724,606142;103338,607554;97190,628370;95718,640719;94333,658360;84635,687291;75629,716222;65930,758560;60388,797371;56925,836180;61774,809366;62223,807153;63159,796665;68701,757855;70436,758445;70587,757789;68702,757149;78400,714811;87406,685879;97060,657081;96412,656948;97797,639308;105417,606142;110959,596263;111145,595748;118579,575094;141439,538401;162222,498885;173306,479834;184389,459370;208636,425499;328480,282255;360346,252618;436548,191933;462872,170764;497509,152418;519677,140422;531454,134071;544615,129131;588259,109373;708796,62096;740662,57862;763522,49395;789846,42338;845266,34576;925277,30430;989589,32628;1021222,0;1053781,2117;1087032,5645;1109200,11290;1123748,18347;1141759,14818;1168776,21169;1185402,26108;1184709,26814;1184016,31753;1155614,29637;1145916,26814;1136217,24697;1117513,20463;1098809,16229;1079412,13407;1057938,13407;1040619,13407;1013602,13407;1012333,12994;1000440,19052;1004596,26108;1046161,34576;1027664,34905;1027976,34929;1047546,34576;1064172,36693;1096038,43044;1111279,45161;1136910,50806;1163235,56451;1188866,62801;1214498,70564;1226967,74092;1239436,78325;1239597,78475;1248539,80046;1270209,88248;1273236,92920;1274073,93144;1293470,100906;1310096,107962;1326722,115725;1339191,122781;1347504,127015;1356509,131954;1386990,149595;1425784,174998;1445873,189111;1446455,189534;1456722,195887;1847664,944848;1847372,950754;1855284,951905;1862904,957550;1866368,976602;1879529,999182;1885072,999696;1885072,994243;1890703,978309;1890613,975191;1896155,956139;1903776,956139;1915552,948377;1916937,979425;1913474,994243;1909318,1008356;1907239,1031642;1906547,1043638;1905161,1055634;1902208,1057640;1902390,1058456;1905220,1056534;1906547,1045049;1907239,1033054;1909318,1009767;1913474,995654;1916937,980836;1922479,985070;1921787,995654;1920402,1006239;1919708,1025997;1918323,1049283;1914860,1073981;1910703,1100089;1905854,1125492;1896848,1179120;1888535,1184060;1878144,1215108;1875373,1244745;1873987,1248979;1862211,1281438;1858747,1284261;1844200,1318836;1859440,1284261;1862904,1281438;1840736,1345651;1828960,1352002;1826517,1356978;1826882,1357646;1829653,1352001;1841429,1345651;1833116,1369642;1817876,1397868;1810256,1411981;1801943,1426093;1795708,1436678;1786703,1457141;1777004,1476899;1761764,1498068;1746524,1517826;1747159,1516494;1729897,1540407;1692489,1582040;1685124,1593582;1692489,1582745;1729897,1541112;1701495,1584861;1686860,1600474;1675113,1609271;1674478,1610265;1667133,1616021;1666858,1618027;1634299,1651897;1599661,1684357;1598060,1685541;1586500,1700586;1558790,1721755;1532892,1741540;1532799,1741655;1558790,1722461;1586500,1701292;1563639,1724578;1545022,1736927;1532143,1742467;1531773,1742925;1517918,1752098;1512697,1754563;1499561,1765417;1486745,1774678;1467348,1787380;1461114,1788086;1454184,1791223;1453107,1792057;1461806,1788791;1468041,1788086;1443102,1807138;1427169,1815606;1411236,1823368;1399982,1825087;1398074,1826190;1345425,1849476;1342741,1850097;1326722,1860766;1335727,1863589;1302475,1878407;1305246,1868529;1294163,1872762;1283772,1876290;1262296,1883347;1259427,1879839;1249134,1881935;1236665,1884758;1211033,1891109;1210188,1891509;1234587,1885463;1247056,1882641;1257447,1880524;1261603,1884052;1283079,1876995;1293469,1873468;1304553,1869234;1301782,1879113;1272687,1893225;1271261,1892819;1251213,1900987;1234587,1905927;1209648,1912277;1199344,1911396;1177791,1915667;1177089,1917217;1119591,1928507;1106429,1924979;1095345,1924979;1075948,1931330;1058630,1932741;1041311,1933446;1039430,1932626;1023647,1935476;1004596,1932035;1005289,1931330;1008753,1926390;992820,1924274;1000440,1920040;1023301,1919334;1045468,1918628;1077334,1919334;1099502,1917217;1141066,1908043;1168776,1901693;1189558,1900987;1191004,1900303;1170854,1900988;1143145,1907338;1101580,1916512;1079412,1918628;1047546,1917923;1025379,1918628;1002518,1919334;1003211,1916512;1008060,1909455;1221424,1873468;1366208,1817723;1404308,1797259;1425784,1785969;1447951,1773973;1489516,1748570;1522767,1722461;1585114,1673067;1602432,1658954;1619058,1644136;1643997,1620849;1654389,1603209;1669315,1589272;1669435,1588396;1655082,1601797;1644690,1619438;1619751,1642724;1603126,1657542;1585807,1671655;1523461,1721050;1490209,1747159;1448644,1772562;1426477,1784557;1405001,1795847;1366901,1816311;1222117,1872056;1008753,1908044;992820,1908044;990741,1902399;974116,1901693;958875,1908044;914540,1908749;881981,1907338;866048,1905927;850115,1903104;859713,1892677;857735,1893225;821976,1886480;820327,1886875;751746,1874174;724728,1868529;701175,1864295;672773,1850887;637443,1837480;600728,1822662;606962,1817723;632594,1822662;643678,1832541;681778,1843831;757288,1863589;775991,1867117;796081,1870645;818249,1875585;842678,1880966;844572,1880524;867433,1884053;868126,1882641;901377,1884053;906919,1884758;958182,1884758;995590,1886169;1039926,1882641;1045468,1882641;1047546,1888286;1091189,1882641;1120284,1875585;1136910,1872762;1147301,1871351;1170161,1865706;1188866,1861472;1207569,1856532;1241878,1850484;1246364,1848771;1210341,1855121;1191637,1860061;1172933,1864295;1150072,1869940;1139681,1871351;1123056,1874174;1078027,1878407;1047546,1881230;1042004,1881230;997669,1884758;960261,1883347;908998,1883347;903456,1882641;881981,1873468;870204,1881230;870174,1881291;879903,1874879;901378,1884052;868126,1882641;868388,1882468;846651,1879113;821020,1873468;798852,1868529;778762,1865000;760059,1861472;684549,1841714;646449,1830424;635365,1820545;609733,1815605;571633,1795847;560549,1796553;521062,1776090;514135,1763388;515520,1762683;539767,1776090;564012,1789497;570940,1785263;542538,1766211;518984,1755626;486425,1736574;458715,1718227;415073,1699175;398447,1685063;401911,1683651;418536,1688591;383899,1651897;364502,1635668;346491,1619438;323631,1600386;290379,1562987;288098,1555724;281373,1548874;258513,1523471;255742,1510770;246736,1498068;245663,1496355;234959,1488895;214177,1458553;202401,1430327;201015,1430327;185083,1399279;169842,1368231;153909,1332244;139362,1295551;153909,1320248;168457,1351296;173306,1368231;175310,1371225;172843,1358160;166410,1346268;155939,1322283;143517,1301195;128277,1258857;115220,1215455;110933,1202804;92259,1126878;84000,1071760;83941,1073275;84635,1084565;88098,1110674;92254,1137488;85327,1114201;80478,1084565;74936,1084565;71472,1057750;66623,1040815;62467,1024586;50690,1011884;47226,1011884;43762,994243;42377,971663;45148,939909;46533,928619;48893,920875;47746,903216;49304,877107;52075,871816;52075,868640;46533,879225;41685,872168;32679,859467;31033,849411;30601,850293;27830,878519;25751,906744;23673,928619;23673,973779;24366,997066;25751,1020351;19517,1042226;18131,1042226;13975,999888;13975,956139;17438,922268;23670,928615;18131,921563;16746,896160;18131,857349;18824,846765;20902,829124;29215,797371;33357,776276;31986,771262;27137,799487;18824,831241;16746,848882;16053,859467;14667,898276;16053,923679;12589,957550;12589,1001299;16746,1043638;18131,1043638;27137,1083859;31986,1117024;42377,1150895;58743,1223730;60171,1237688;63160,1237688;78400,1275087;83942,1294139;73551,1277909;62467,1252506;61774,1259563;55747,1240532;51383,1241216;46533,1224987;29908,1186177;19517,1151601;18824,1122669;13975,1088799;10511,1054928;2891,1030231;7740,898982;12589,865112;8433,846765;16746,795959;18824,783963;24366,743036;38914,713399;35449,753621;38912,746727;40991,730246;41685,711988;47919,688702;57617,653420;69394,617433;70276,616421;75629,587796;83249,567332;92255,550397;110266,515115;124814,483361;145596,442434;160836,424793;173306,400096;183697,384572;194781,378927;197552,374693;208636,352113;230110,326710;230695,337327;229129,341790;251585,318242;262669,303424;277217,289311;278471,290730;277910,290017;295921,271670;313933,254735;333329,233566;360346,213102;389441,191227;406837,178865;418536,167941;439319,155240;461486,143244;464421,141707;471964,134159;484347,124897;497942,117841;507560,115586;509285,114313;697711,36692;704703,35144;724035,28225;737371,25490;744324,25430;746896,24697;904841,3528;949696,3352;997669,4233;998562,4915;1021915,2117;1043390,5644;1064865,9878;1075945,12444;1064172,9173;1042697,4939;1021222,1411;1021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2" alt="&quot;&quot;" style="position:absolute;left:62864;top:111823;width:13486;height:1407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733159,1399549;726856,1403138;727234,1403309;785561,1363121;765184,1368252;734619,1372356;733164,1368252;754511,1366199;785561,1363121;838565,1357751;837320,1358122;837959,1357991;458319,1350039;479909,1355939;489127,1356452;514840,1369791;526484,1372356;527213,1372613;529881,1369791;540069,1372869;550257,1375434;570333,1380371;570634,1380052;593922,1384156;605080,1386208;616239,1387234;639042,1388260;670092,1387747;671440,1387747;674459,1385951;681251,1383642;688165,1383514;692895,1384155;694168,1387747;705024,1387747;701628,1392877;699687,1395442;693380,1398521;681736,1398521;666696,1397495;634190,1396468;609932,1394416;588585,1391338;567238,1387747;534732,1382616;509504,1373895;509796,1373671;494949,1368765;481849,1362608;466810,1357478;451284,1351835;458319,1350039;743911,1339040;736498,1340236;685233,1342973;702113,1345165;706479,1344139;736560,1340548;741509,1339530;789970,1331606;764792,1335670;773432,1335930;785864,1333494;881876,1330420;802910,1352657;842871,1343242;375599,1320027;431393,1345165;451284,1351835;466324,1357478;481364,1362608;494464,1368764;491553,1371330;483790,1369790;456136,1359017;442552,1353373;428967,1347217;411016,1340548;395491,1333365;383362,1326696;375599,1320027;398402,1307201;425086,1321566;421690,1323618;390639,1307714;398402,1307201;299914,1272315;332905,1291810;339697,1300019;324172,1291297;312528,1283602;299914,1272315;357765,1259151;357770,1259297;359408,1261394;359589,1260515;1066291,1225474;1064529,1225629;1035419,1247690;1006794,1264107;986418,1276932;975259,1282062;963615,1287193;949545,1294888;938872,1301558;923347,1308227;907336,1314384;902970,1319001;896177,1321566;879197,1324644;857365,1331827;837473,1338496;815641,1345165;788472,1352348;750144,1359017;749174,1360556;730746,1365428;731223,1365687;751688,1360276;752085,1359017;790413,1352348;817582,1345165;839414,1338496;859306,1331827;881138,1324644;898119,1321566;886623,1328859;886960,1328748;899089,1321053;905881,1318488;906334,1318355;909277,1314896;925288,1308740;940813,1302071;951486,1295401;965556,1287706;977200,1282576;985184,1278905;989329,1275906;1009706,1263081;1038330,1246664;234334,1218379;236176,1220050;236805,1220389;1069547,1204987;1069380,1205108;1069380,1205254;1070152,1205371;1070351,1205108;1080029,1197329;1077164,1199421;1076658,1199978;1078622,1198648;194720,1171488;213044,1194301;198515,1175865;1114380,1171473;1114336,1171489;1114015,1173813;1106253,1183048;1097034,1193821;1097590,1193686;1106253,1183561;1114015,1174326;1114380,1171473;242141,1159920;243101,1161157;243150,1160987;170376,1148161;182990,1156883;183610,1157654;189358,1158999;202396,1171761;220347,1187152;228110,1198438;232476,1204082;250912,1220499;245576,1225116;228406,1204943;227625,1205108;243873,1224198;245576,1225116;250913,1220499;297003,1258976;287785,1262054;291181,1264619;277597,1265132;268864,1258976;260616,1252307;240239,1234350;221318,1216395;203852,1198438;195604,1189717;187842,1180482;190753,1176378;200456,1185613;211130,1194334;224229,1209212;225342,1210222;211130,1194334;200941,1185613;191238,1176378;180564,1162526;170376,1148161;1239187,1066590;1238941,1066701;1233642,1080149;1234093,1002317;1221236,1021956;1214929,1034269;1208622,1045555;1193582,1066590;1180483,1087624;1168839,1104554;1167868,1105181;1167073,1106426;1168353,1105580;1179997,1088650;1193097,1067616;1208137,1046582;1214444,1035295;1220751,1022982;1233851,1002974;1284307,995279;1278000,1015287;1266842,1036834;1255683,1058895;1245494,1072746;1252287,1058381;1258109,1044016;1262475,1036321;1268297,1026061;1273634,1015800;1284307,995279;1252904,951302;1241128,973218;1240911,973745;1252772,951671;1259363,901664;1245209,942557;1215435,1006912;1211076,1014200;1211048,1014261;1200859,1032730;1190671,1052738;1179027,1068129;1169324,1085572;1112075,1153805;1093153,1170735;1091338,1172195;1090555,1173033;1082643,1179853;1076173,1187665;1052400,1206647;1048675,1209136;1038557,1217857;1037096,1218861;1034934,1221012;1016013,1234351;997091,1246664;994925,1247824;982114,1256624;978143,1258742;974289,1261541;961189,1269237;948950,1274313;921671,1288862;857672,1314103;813075,1326229;849117,1319001;855909,1317461;877741,1309253;891326,1304636;913158,1292836;937901,1283601;953754,1277028;960704,1272828;967011,1270776;975744,1265645;978039,1263959;983992,1257950;997091,1249742;1011994,1242017;1017468,1238455;1036389,1225116;1044637,1216907;1053855,1210751;1077628,1191769;1094609,1174839;1113530,1157909;1170779,1089676;1178658,1075513;1179027,1074285;1191641,1053764;1195522,1047607;1200683,1040038;1202315,1036834;1212503,1018365;1232395,974757;1251801,928072;1257502,909089;1312446,856247;1310991,857273;1310991,857273;1317029,825842;1316855,826750;1318268,828544;1322635,833674;1325546,831622;1325619,831228;1323605,832648;1318754,828030;1312704,767563;1312366,767583;1311752,767619;1311961,770058;1311476,782884;1309536,790579;1297892,810075;1294981,827005;1292070,832648;1287218,857273;1281881,876769;1276059,895751;1272663,910629;1268782,926019;1271878,920928;1274604,910115;1277030,894724;1282852,875742;1288189,856247;1293040,831622;1295951,825978;1298862,809049;1310506,789553;1302743,829056;1296922,861890;1283822,903959;1281231,908221;1280123,914605;1276545,925507;1262960,956801;1256653,973218;1252772,981940;1247920,991175;1234821,1015800;1220751,1039912;1202800,1072233;1182908,1104041;1169809,1121997;1155739,1139440;1150888,1146622;1145551,1153805;1137303,1160987;1123814,1176781;1124203,1178430;1110134,1193821;1095094,1205108;1082965,1215369;1071475,1224248;1073262,1224090;1085876,1214342;1098005,1204082;1113045,1192795;1127115,1177404;1126630,1175352;1140214,1159448;1148462,1152266;1153799,1145084;1158650,1137901;1172720,1120458;1185819,1102502;1205711,1070694;1223662,1038373;1237732,1014261;1250831,989635;1255683,980401;1259564,971679;1265871,955262;1279456,923967;1284792,902933;1297892,860865;1303714,828031;1311476,788527;1313227,781588;1311961,781345;1312446,768519;1323120,756719;1317470,781612;1317471,781612;1323120,756720;1327486,751589;1324575,758259;1323909,772239;1323605,785449;1318754,801235;1318754,803039;1324575,785449;1325546,758258;1327808,753076;1306624,729529;1303445,737475;1302258,749024;1300727,743629;1300168,744391;1301773,750050;1300803,758259;1302743,764928;1304248,764840;1303228,761336;1304199,753128;1306624,729529;1347378,715677;1348349,716190;1347863,737737;1348349,752615;1346893,779806;1345438,795196;1341071,817770;1339616,836752;1332338,871638;1325546,901907;1313417,907550;1314387,904472;1316328,882925;1323605,860352;1329427,856761;1329427,856760;1335734,817770;1339130,799301;1342041,780319;1344467,762362;1345438,745433;1345923,731068;1346893,723372;1347378,715677;68331,477802;68572,477930;68595,477858;97602,404268;86928,425302;78195,432998;78174,433489;77330,453129;77354,453082;78195,433510;86928,425815;97602,404781;97965,405037;98147,404652;103423,359634;96631,364764;86443,387338;88774,389309;88850,388963;86928,387338;97116,364764;103131,360222;140781,330392;140168,330910;137567,341486;135929,346808;91294,432998;84987,454032;79165,475579;66551,520725;58303,551507;54422,574594;52482,586393;51026,598193;46660,630001;45204,649496;47630,670018;48767,658836;48600,655139;50541,633592;54907,601784;58370,597390;63399,561802;63155,555612;67948,541081;70800,528882;69947,530986;67036,529960;59759,552021;60244,564333;56848,587933;56363,592037;51511,598193;52966,586393;54907,574594;58788,551507;67036,520725;79651,475579;85473,454032;91779,432998;136414,346808;140781,330392;149514,279088;149514,279088;151939,281141;151939,281140;236937,206047;236843,206126;236560,206464;232598,210855;231596,212396;230942,213178;228110,217525;198515,254463;190267,264724;182020,275497;145550,318122;182505,274984;190752,264210;199000,253950;228595,217012;231596,212396;236560,206464;249252,170670;245065,172213;241951,173435;241210,174430;235873,179560;222288,188795;213070,199569;204337,210342;198515,215985;198318,215724;192815,222719;183475,234968;168435,252411;170861,255489;170907,255445;168920,252924;183960,235481;199000,215985;204822,210342;213555,199569;222773,188795;236358,179561;241695,174430;247517,172122;249354,171519;951971,77981;976714,89780;987388,99015;963615,86702;951971,77981;871434,40529;890841,45146;918010,59511;871434,40529;579368,37130;569179,38477;547346,41555;525999,46685;516782,49764;506108,52842;482752,57694;478453,59512;448859,70285;419749,82598;399372,92345;385788,97989;352311,114405;336301,125179;320776,135953;296033,155448;272745,174943;250457,195503;252368,198030;257099,194599;261125,191425;275656,178021;298944,158526;323687,139031;339212,128257;355222,117484;388698,101067;401798,93884;422175,84136;451284,71824;480879,61050;493311,58468;499316,56298;581056,37651;752873,26100;763243,27190;777313,32321;766640,30782;744322,26164;752873,26100;809334,22060;829225,23599;853483,33859;823403,28216;809334,22060;647047,21932;591011,25138;552198,30781;533762,35912;517751,42068;495434,45146;411016,79519;380451,93884;371232,97475;362985,102093;347460,110814;323202,124153;304766,139544;251398,183664;240245,193920;229334,204454;229565,204699;145633,308844;128652,333469;120889,348347;113126,362199;98572,390929;82739,417310;82562,418119;77224,433510;73343,440693;72373,441719;68067,456853;67036,465832;66066,478657;59274,499692;52966,520725;46174,551507;42293,579724;39867,607941;43263,588445;43578,586837;44234,579211;48115,550995;49330,551423;49436,550947;48115,550481;54908,519699;61214,498665;67976,477727;67522,477631;68492,464805;73829,440693;77710,433510;77840,433135;83047,418119;99057,391442;113612,362712;121374,348861;129137,333982;146118,309357;230051,205212;252368,183665;305736,139544;324172,124153;348430,110815;363955,102093;372203,97476;381421,93884;411987,79519;496405,45147;518722,42068;534732,35912;553168,30782;591981,25138;648018,22124;693058,23722;715212,0;738015,1539;761303,4104;776828,8208;787016,13339;799631,10773;818552,15391;830195,18982;829711,19495;829225,23086;809334,21547;802541,19495;795749,17956;782650,14878;769551,11799;755966,9747;740926,9747;728797,9747;709876,9747;708987,9447;700658,13852;703569,18982;732678,25138;719724,25377;719943,25395;733649,25138;745292,26678;767610,31295;778283,32834;796235,36938;814671,41042;832622,45659;850573,51303;859306,53868;868039,56946;868151,57055;874414,58197;889590,64160;891710,67557;892297,67720;905881,73363;917525,78493;929169,84137;937902,89267;943724,92345;950031,95936;971378,108762;998547,127232;1012617,137492;1013024,137800;1020214,142419;1294011,686947;1293806,691241;1299347,692078;1304684,696182;1307110,710033;1316327,726450;1320209,726824;1320209,722859;1324153,711274;1324090,709008;1327971,695156;1333308,695156;1341556,689513;1342526,712086;1340101,722859;1337190,733120;1335734,750050;1335249,758772;1334279,767493;1332210,768952;1332338,769545;1334320,768148;1335249,759798;1335734,751076;1337190,734146;1340101,723885;1342526,713112;1346408,716190;1345923,723885;1344952,731581;1344467,745946;1343497,762876;1341071,780832;1338160,799814;1334764,818283;1328457,857273;1322635,860865;1315357,883438;1313417,904985;1312446,908064;1304199,931663;1301773,933715;1291584,958853;1302258,933715;1304684,931663;1289158,978349;1280911,982966;1279201,986584;1279456,987070;1281396,982966;1289644,978349;1283822,995792;1273148,1016313;1267812,1026573;1261990,1036834;1257623,1044529;1251316,1059407;1244524,1073772;1233851,1089163;1223177,1103528;1223622,1102559;1211533,1119945;1185334,1150214;1180176,1158606;1185334,1150727;1211533,1120458;1191641,1152266;1181392,1163617;1173164,1170012;1172720,1170735;1167576,1174920;1167383,1176378;1144580,1201004;1120322,1224603;1119201,1225464;1111104,1236403;1091698,1251793;1073560,1266178;1073495,1266262;1091698,1252307;1111104,1236916;1095094,1253846;1082055,1262824;1073036,1266852;1072776,1267185;1063073,1273854;1059417,1275646;1050217,1283538;1041241,1290271;1027657,1299505;1023290,1300019;1018437,1302300;1017683,1302906;1023775,1300532;1028142,1300019;1010676,1313870;999517,1320027;988359,1325670;980477,1326920;979140,1327722;942268,1344652;940388,1345104;929169,1352861;935476,1354913;912188,1365687;914129,1358504;906366,1361582;899089,1364147;884049,1369278;882039,1366727;874830,1368252;866097,1370304;848147,1374921;847555,1375212;864642,1370816;873375,1368764;880652,1367225;883563,1369790;898604,1364660;905881,1362095;913643,1359017;911703,1366199;891326,1376460;890327,1376164;876286,1382103;864642,1385695;847176,1390312;839960,1389671;824866,1392776;824374,1393903;784105,1402112;774887,1399546;767124,1399546;753540,1404164;741411,1405190;729282,1405703;727964,1405106;716911,1407178;703569,1404676;704054,1404164;706479,1400572;695321,1399033;700658,1395955;716668,1395442;732193,1394929;754510,1395442;770035,1393903;799145,1387233;818552,1382616;833106,1382103;834119,1381606;820007,1382104;800601,1386721;771491,1393390;755966,1394929;733649,1394416;718123,1394929;702113,1395442;702598,1393390;705994,1388260;855424,1362095;956823,1321566;983507,1306688;998547,1298479;1014072,1289758;1043182,1271289;1066469,1252307;1110134,1216395;1122263,1206134;1133907,1195361;1151373,1178430;1158650,1165605;1169104,1155472;1169188,1154835;1159136,1164579;1151858,1177404;1134392,1194335;1122748,1205108;1110619,1215369;1066955,1251281;1043667,1270263;1014557,1288732;999032,1297453;983992,1305662;957308,1320540;855909,1361069;706479,1387234;695321,1387234;693865,1383130;682221,1382616;671548,1387234;640497,1387747;617695,1386721;606536,1385695;595378,1383642;602100,1376061;600714,1376460;575670,1371556;574515,1371843;526485,1362608;507563,1358504;491068,1355426;471176,1345678;446433,1335931;420719,1325157;425086,1321566;443037,1325157;450800,1332339;477483,1340548;530366,1354913;543465,1357478;557535,1360043;573060,1363635;590169,1367547;591496,1367225;607506,1369791;607991,1368765;631279,1369791;635160,1370304;671062,1370304;697261,1371330;728312,1368765;732193,1368765;733649,1372869;764213,1368765;784590,1363635;796234,1361582;803512,1360556;819522,1356452;832622,1353374;845721,1349782;869748,1345385;872890,1344139;847662,1348756;834562,1352348;821463,1355426;805452,1359530;798175,1360556;786531,1362608;754996,1365687;733649,1367739;729767,1367739;698717,1370304;672518,1369278;636616,1369278;632735,1368765;617695,1362095;609447,1367739;609426,1367783;616239,1363121;631280,1369790;607992,1368764;608175,1368639;592952,1366199;575001,1362095;559476,1358504;545406,1355939;532307,1353374;479424,1339009;452740,1330801;444978,1323618;427026,1320027;400343,1305662;392580,1306175;364926,1291297;360074,1282062;361044,1281550;378025,1291297;395006,1301045;399857,1297967;379966,1284115;363470,1276419;340668,1262567;321261,1249229;290696,1235377;279052,1225116;281478,1224090;293122,1227681;268864,1201004;255279,1189204;242665,1177404;226655,1163553;203367,1136362;201769,1131081;197060,1126101;181050,1107632;179109,1098398;172802,1089163;172050,1087917;164554,1082493;149999,1060433;141751,1039912;140781,1039912;129622,1017339;118949,994765;107790,968601;97602,941924;107790,959879;117979,982453;121374,994765;122778,996942;121051,987444;116545,978797;109212,961359;100512,946027;89839,915246;80694,883691;77692,874492;64613,819291;58830,779217;58788,780319;59274,788527;61699,807510;64610,827005;59759,810075;56363,788527;52482,788527;50055,769032;46660,756719;43749,744920;35501,735685;33075,735685;30649,722859;29679,706442;31619,683356;32590,675148;34242,669518;33439,656679;34530,637696;36471,633849;36471,631540;32590,639236;29194,634105;22886,624871;21734,617560;21431,618201;19491,638722;18035,659244;16580,675148;16580,707981;17064,724912;18035,741841;13669,757745;12698,757745;9787,726964;9787,695156;12213,670530;16578,675145;12698,670018;11728,651548;12698,623332;13183,615636;14639,602810;20461,579724;23362,564388;22401,560742;19005,581263;13183,604350;11728,617175;11243,624871;10272,653087;11243,671556;8817,696182;8817,727990;11728,758772;12698,758772;19005,788015;22401,812127;29679,836752;41141,889707;42141,899855;44234,899855;54908,927045;58789,940898;51511,929098;43749,910629;43264,915759;39043,901923;35986,902420;32590,890621;20946,862404;13669,837265;13183,816231;9787,791605;7361,766980;2025,749024;5421,653601;8817,628975;5906,615636;11728,578698;13183,569976;17064,540221;27253,518673;24827,547916;27252,542904;28708,530922;29194,517647;33560,500717;40352,475066;48600,448901;49218,448166;52967,427354;58303,412476;64611,400163;77225,374512;87413,351425;101968,321670;112642,308844;121374,290888;128652,279601;136415,275497;138355,272419;146118,256002;161158,237533;161567,245252;160470,248497;176197,231376;183960,220603;194149,210342;195027,211374;194634,210855;207248,197516;219863,185204;233447,169813;252368,154935;272745,139031;284928,130043;293122,122101;307677,112866;323202,104145;325257,103027;330540,97540;339212,90806;348734,85676;355469,84036;356678,83110;488642,26677;493538,25551;507078,20521;516417,18533;521287,18489;523088,17956;633705,2565;665119,2437;698717,3078;699342,3574;715698,1539;730738,4104;745778,7182;753537,9047;745292,6669;730252,3591;715212,1026;7152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4" alt="&quot;&quot;" style="position:absolute;left:67814;top:107060;width:4479;height:33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243503,331567;241410,332417;241535,332458;260908,322937;254140,324152;243988,325125;243505,324152;250595,323666;260908,322937;278512,321664;278098,321753;278310,321721;152221,319837;159392,321235;162453,321357;170993,324517;174861,325125;175103,325185;175989,324517;179373,325246;182756,325854;189424,327023;189524,326948;197259,327920;200965,328406;204671,328649;212244,328892;222557,328771;223005,328771;224007,328345;226263,327798;228559,327768;230131,327920;230553,328771;234159,328771;233031,329986;232386,330594;230292,331323;226424,331323;221429,331080;210633,330837;202576,330351;195486,329622;188396,328771;177600,327555;169221,325489;169318,325436;164387,324274;160036,322815;155041,321600;149885,320263;152221,319837;247074,317232;244612,317515;227586,318164;233192,318683;234642,318440;244633,317589;246277,317348;262372,315471;254010,316433;256879,316495;261008,315918;292897,315190;266670,320458;279942,318227;124747,312727;143278,318683;149885,320263;154880,321600;159875,322815;164226,324274;163259,324881;160681,324517;151496,321964;146984,320627;142472,319169;136510,317589;131354,315887;127326,314307;124747,312727;132321,309689;141183,313092;140055,313578;129743,309810;132321,309689;99610,301424;110567,306043;112823,307987;107667,305921;103800,304098;99610,301424;118824,298305;118826,298340;119370,298837;119430,298628;354146,290327;353561,290364;343893,295590;334386,299479;327618,302518;323912,303733;320045,304949;315372,306772;311827,308352;306670,309932;301353,311390;299902,312484;297647,313092;292007,313821;284756,315523;278149,317103;270898,318683;261874,320384;249145,321964;248822,322329;242702,323483;242860,323545;249657,322263;249789,321964;262519,320384;271543,318683;278794,317103;285400,315523;292651,313821;298291,313092;294473,314820;294585,314794;298614,312970;300869,312363;301020,312331;301997,311512;307315,310053;312471,308473;316016,306893;320689,305070;324556,303855;327208,302985;328585,302275;335353,299236;344860,295347;77829,288646;78441,289042;78650,289122;355228,285473;355172,285502;355172,285537;355428,285564;355495,285502;358709,283659;357757,284155;357589,284286;358242,283972;64672,277537;70758,282942;65933,278574;370118,277533;370103,277537;369997,278088;367419,280276;364357,282828;364542,282796;367419,280397;369997,278209;370118,277533;80422,274796;80741,275089;80757,275049;56587,272011;60776,274077;60982,274260;62891,274578;67222,277602;73184,281248;75762,283922;77212,285259;83335,289148;81563,290242;75860,285463;75601,285502;80997,290025;81563,290242;83335,289148;98643,298264;95582,298993;96710,299601;92198,299722;89297,298264;86558,296684;79790,292430;73506,288176;67705,283922;64966,281856;62388,279668;63355,278696;66577,280883;70122,282949;74473,286474;74843,286713;70122,282949;66738,280883;63516,278696;59971,275414;56587,272011;411570,252686;411488,252712;409728,255898;409878,237459;405608,242111;403513,245028;401419,247702;396423,252686;392073,257669;388205,261680;387883,261828;387619,262123;388044,261923;391911,257912;396262,252929;401257,247946;403352,245272;405447,242355;409798,237614;426556,235791;424461,240531;420755,245636;417049,250863;413665,254144;415921,250741;417854,247338;419305,245515;421238,243084;423011,240653;426556,235791;416126,225373;412215,230565;412143,230690;416082,225460;418271,213613;413570,223301;403681,238547;402233,240274;402224,240288;398840,244664;395456,249404;391589,253050;388366,257183;369352,273348;363068,277359;362465,277704;362205,277903;359577,279519;357428,281369;349532,285867;348295,286456;344935,288522;344450,288760;343732,289270;337447,292430;331163,295347;330444,295622;326189,297706;324870,298208;323590,298872;319239,300695;315174,301897;306114,305344;284858,311324;270046,314197;282016,312484;284272,312120;291523,310175;296035,309081;303286,306286;311504,304098;316769,302540;319078,301545;321172,301059;324073,299844;324835,299444;326812,298021;331163,296076;336113,294246;337931,293402;344215,290242;346954,288297;350016,286839;357912,282342;363551,278331;369836,274320;388850,258155;391466,254800;391589,254509;395779,249647;397068,248188;398782,246395;399324,245636;402707,241261;409314,230930;415760,219869;417653,215372;435902,202853;435418,203096;435418,203096;437424,195650;437366,195865;437835,196290;439285,197506;440252,197019;440277,196926;439608,197262;437996,196169;435987,181843;435875,181848;435671,181857;435740,182434;435579,185473;434935,187296;431068,191915;430101,195926;429134,197262;427523,203096;425750,207715;423816,212212;422689,215737;421399,219383;422427,218177;423333,215615;424139,211969;426072,207472;427845,202853;429456,197019;430423,195682;431390,191672;435257,187053;432679,196412;430745,204190;426395,214157;425534,215167;425166,216679;423978,219262;419466,226676;417371,230565;416082,232631;414470,234819;410120,240653;405447,246365;399485,254023;392878,261558;388528,265812;383855,269945;382243,271646;380471,273348;377731,275049;373251,278791;373381,279182;368708,282828;363712,285502;359684,287933;355868,290036;356461,289999;360651,287690;364679,285259;369675,282585;374348,278939;374186,278452;378698,274685;381438,272983;383210,271282;384821,269580;389494,265448;393845,261194;400452,253658;406414,246001;411087,240288;415437,234454;417049,232267;418338,230200;420433,226311;424944,218897;426717,213914;431068,203947;433001,196169;435579,186810;436161,185166;435740,185108;435902,182070;439447,179274;437570,185171;437570,185171;439447,179274;440897,178059;439930,179639;439709,182951;439608,186081;437996,189821;437996,190248;439930,186081;440252,179639;441004,178411;433968,172832;432912,174715;432518,177451;432009,176173;431823,176353;432357,177694;432034,179639;432679,181219;433179,181198;432840,180368;433162,178423;433968,172832;447504,169551;447826,169672;447665,174777;447826,178302;447342,184744;446859,188390;445409,193738;444925,198235;442508,206500;440252,213671;436224,215008;436546,214278;437191,209174;439608,203826;441541,202975;441541,202975;443636,193738;444764,189362;445731,184865;446537,180611;446859,176600;447020,173197;447342,171374;447504,169551;22695,113196;22775,113226;22782,113209;32416,95775;28871,100758;25971,102581;25964,102698;25684,107351;25692,107340;25971,102703;28871,100880;32416,95897;32537,95957;32598,95866;34350,85201;32094,86416;28710,91764;29484,92231;29510,92149;28871,91764;32255,86416;34253,85340;46757,78273;46554,78396;45690,80901;45146,82162;30322,102581;28227,107565;26293,112669;22104,123365;19364,130657;18075,136127;17431,138922;16947,141718;15497,149253;15014,153872;15819,158734;16197,156085;16142,155209;16786,150104;18236,142569;19386,141527;21057,133097;20976,131630;22568,128187;23515,125297;23232,125796;22265,125553;19848,130779;20009,133696;18881,139287;18720,140259;17108,141718;17592,138922;18236,136127;19525,130657;22265,123365;26454,112669;28388,107565;30483,102581;45307,82162;46757,78273;49658,66119;49658,66119;50463,66605;50463,66605;78694,48815;78663,48833;78569,48913;77253,49954;76920,50319;76702,50504;75762,51534;65933,60285;63193,62716;60454,65268;48341,75366;60615,65146;63354,62594;66094,60163;75923,51412;76920,50319;78569,48913;82784,40433;81393,40799;80359,41089;80113,41324;78340,42540;73828,44727;70767,47280;67866,49832;65933,51169;65867,51107;64039,52764;60937,55666;55942,59799;56748,60528;56763,60518;56103,59920;61098,55788;66094,51169;68027,49832;70928,47280;73989,44727;78501,42540;80274,41324;82207,40777;82818,40634;316177,18474;324395,21270;327940,23458;320045,20541;316177,18474;289429,9602;295874,10696;304898,14099;289429,9602;192425,8797;189041,9116;181790,9845;174700,11060;171638,11790;168093,12519;160336,13668;158908,14099;149079,16651;139411,19568;132643,21878;128131,23214;117013,27104;111695,29656;106539,32209;98321,36827;90587,41446;83184,46317;83819,46915;85390,46102;86727,45351;91553,42175;99288,37556;107506,32938;112662,30385;117980,27833;129098,23944;133449,22242;140216,19933;149885,17016;159714,14463;163843,13852;165837,13338;192985,8920;250051,6183;253495,6442;258168,7657;254623,7293;247211,6199;250051,6183;268803,5226;275410,5591;283467,8022;273476,6685;268803,5226;214903,5196;196292,5955;183401,7292;177278,8508;171960,9966;164548,10696;136510,18839;126359,22242;123297,23093;120558,24187;115402,26253;107345,29413;101222,33059;83497,43512;79792,45941;76168,48437;76245,48495;48369,73168;42729,79002;40151,82527;37573,85808;32738,92615;27480,98865;27421,99057;25649,102703;24359,104404;24037,104648;22607,108233;22265,110360;21942,113399;19687,118382;17592,123365;15336,130657;14047,137342;13241,144027;14369,139409;14474,139027;14691,137221;15980,130536;16384,130638;16419,130525;15980,130414;18236,123122;20331,118139;22577,113178;22426,113155;22748,110117;24521,104404;25810,102703;25853,102614;27582,99057;32900,92736;37734,85930;40312,82649;42890,79124;48530,73290;76407,48617;83819,43512;101544,33059;107667,29413;115724,26253;120880,24187;123620,23093;126681,22242;136833,18839;164870,10696;172283,9966;177600,8508;183723,7293;196614,5955;215225,5241;230185,5620;237543,0;245116,365;252851,972;258007,1945;261391,3160;265581,2552;271865,3646;275732,4497;275571,4619;275410,5469;268803,5105;266547,4619;264291,4254;259941,3525;255590,2795;251078,2309;246083,2309;242055,2309;235770,2309;235475,2238;232709,3282;233676,4497;243344,5955;239041,6012;239114,6016;243666,5955;247533,6320;254946,7414;258491,7779;264453,8751;270576,9723;276538,10817;282500,12154;285400,12762;288301,13491;288338,13517;290418,13787;295459,15200;296163,16005;296358,16044;300869,17380;304737,18596;308604,19933;311504,21148;313438,21878;315533,22728;322623,25767;331646,30142;336319,32573;336455,32646;338843,33740;429779,162745;429711,163762;431551,163960;433323,164932;434129,168214;437191,172103;438480,172192;438480,171252;439790,168508;439769,167971;441058,164689;442830,164689;445570,163352;445892,168700;445086,171252;444120,173683;443636,177694;443475,179760;443153,181827;442466,182172;442508,182313;443166,181982;443475,180004;443636,177937;444120,173926;445086,171496;445892,168943;447181,169673;447020,171496;446698,173319;446537,176722;446214,180733;445409,184987;444442,189484;443314,193859;441219,203096;439285,203947;436868,209295;436224,214400;435902,215129;433162,220720;432357,221206;428973,227162;432518,221206;433323,220720;428167,231780;425428,232874;424860,233731;424944,233847;425589,232874;428328,231780;426395,235913;422850,240774;421077,243205;419144,245636;417693,247459;415599,250984;413343,254387;409798,258033;406253,261437;406400,261207;402385,265326;393684,272497;391971,274485;393684,272618;402385,265447;395779,272983;392375,275672;389642,277187;389494,277359;387786,278350;387722,278696;380148,284530;372092,290120;371719,290324;369030,292916;362585,296562;356561,299970;356539,299990;362585,296684;369030,293038;363712,297048;359382,299175;356386,300130;356300,300209;353077,301789;351863,302213;348808,304083;345826,305678;341315,307866;339864,307987;338253,308528;338002,308671;340026,308109;341476,307987;335675,311269;331969,312727;328263,314064;325645,314360;325201,314550;312955,318561;312330,318668;308604,320506;310699,320992;302964,323545;303609,321843;301031,322572;298614,323180;293618,324395;292951,323791;290557,324152;287656,324638;281694,325732;281498,325801;287173,324760;290073,324274;292490,323909;293457,324517;298452,323301;300869,322694;303447,321964;302803,323666;296035,326097;295703,326027;291040,327434;287173,328285;281372,329378;278975,329227;273962,329962;273798,330229;260424,332174;257362,331566;254784,331566;250273,332660;246244,332903;242216,333025;241778,332883;238107,333374;233676,332782;233837,332660;234642,331809;230936,331445;232709,330715;238026,330594;243183,330472;250595,330594;255751,330229;265419,328649;271865,327555;276699,327434;277035,327316;272348,327434;265903,328528;256235,330108;251078,330472;243666,330351;238510,330472;233192,330594;233353,330108;234481,328892;284111,322694;317789,313092;326651,309567;331646,307623;336803,305556;346471,301181;354206,296684;368708,288176;372736,285745;376603,283193;382404,279182;384821,276143;388293,273743;388321,273592;384983,275900;382565,278939;376765,282950;372897,285502;368869,287933;354367,296441;346632,300938;336964,305313;331808,307379;326812,309324;317950,312849;284272,322451;234642,328649;230936,328649;230453,327677;226586,327555;223041,328649;212728,328771;205155,328528;201448,328285;197742,327798;199975,326002;199515,326097;191197,324935;190813,325003;174861,322815;168576,321843;163098,321114;156491,318804;148273,316495;139733,313943;141183,313092;147145,313943;149724,315644;158586,317589;176150,320992;180501,321600;185174,322208;190330,323058;196012,323985;196453,323909;201771,324517;201932,324274;209666,324517;210955,324638;222879,324638;231581,324881;241893,324274;243183,324274;243666,325246;253818,324274;260585,323058;264452,322572;266870,322329;272187,321357;276538,320628;280888,319777;288869,318735;289912,318440;281533,319534;277182,320384;272832,321114;267514,322086;265097,322329;261230,322815;250756,323545;243666,324031;242377,324031;232064,324638;223363,324395;211439,324395;210150,324274;205155,322694;202415,324031;202408,324041;204671,322937;209666,324517;201932,324274;201993,324244;196936,323666;190975,322694;185818,321843;181145,321235;176795,320628;159231,317224;150368,315280;147790,313578;141828,312727;132965,309324;130387,309446;121202,305921;119591,303733;119913,303612;125553,305921;131193,308230;132804,307501;126198,304219;120719,302396;113146,299115;106700,295955;96549,292673;92681,290242;93487,289999;97354,290850;89297,284530;84786,281734;80596,278939;75279,275657;67544,269215;67013,267964;65449,266784;60132,262409;59487,260221;57392,258033;57143,257738;54653,256453;49819,251227;47080,246365;46757,246365;43051,241018;39506,235670;35800,229471;32416,223151;35800,227405;39184,232753;40312,235670;40778,236185;40204,233935;38708,231887;36272,227755;33383,224123;29838,216831;26801,209355;25804,207176;21460,194098;19539,184604;19525,184865;19687,186810;20492,191307;21459,195926;19848,191915;18720,186810;17431,186810;16625,182191;15497,179274;14530,176479;11791,174291;10985,174291;10179,171252;9857,167363;10502,161894;10824,159949;11373,158615;11106,155574;11469,151077;12113,150165;12113,149618;10824,151441;9696,150226;7601,148038;7219,146306;7118,146458;6473,151320;5990,156181;5507,159949;5507,167728;5668,171739;5990,175749;4540,179517;4217,179517;3251,172225;3251,164689;4056,158855;5506,159949;4217,158734;3895,154358;4217,147673;4379,145850;4862,142812;6796,137342;7759,133709;7440,132845;6312,137707;4379,143176;3895,146215;3734,148038;3412,154723;3734,159098;2928,164932;2928,172468;3895,179760;4217,179760;6312,186688;7440,192401;9857,198235;13664,210780;13996,213185;14691,213185;18236,219626;19525,222908;17108,220112;14530,215737;14369,216952;12967,213674;11952,213792;10824,210997;6957,204312;4540,198356;4379,193373;3251,187539;2445,181705;672,177451;1800,154844;2928,149010;1962,145850;3895,137099;4379,135033;5668,127984;9052,122879;8246,129807;9051,128619;9535,125781;9696,122636;11146,118625;13402,112548;16142,106349;16347,106175;17592,101244;19364,97720;21459,94803;25649,88725;29032,83256;33867,76207;37412,73168;40312,68914;42729,66240;45307,65268;45952,64539;48530,60649;53525,56274;53661,58103;53297,58871;58520,54815;61098,52263;64482,49832;64774,50077;64644,49954;68833,46794;73023,43877;77535,40230;83819,36706;90587,32938;94633,30808;97354,28927;102188,26739;107345,24673;108027,24408;109782,23108;112662,21513;115825,20297;118062,19909;118463,19690;162292,6320;163918,6053;168415,4862;171517,4391;173135,4380;173733,4254;210472,608;220905,577;232064,729;232272,847;237704,365;242699,972;247694,1701;250272,2143;247533,1580;242538,851;237543,243;2375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6" alt="&quot;&quot;" style="position:absolute;left:72104;top:109156;width:4914;height:516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67164,513242;264868,514558;265005,514621;286260,499883;278835,501765;267697,503270;267166,501765;274945,501012;286260,499883;305575,497914;305121,498050;305354,498002;167012,495086;174880,497249;178239,497438;187609,502329;191852,503270;192117,503364;193090,502329;196802,503458;200515,504399;207830,506209;207940,506092;216426,507597;220493,508350;224559,508726;232868,509102;244183,508914;244674,508914;245774,508256;248249,507409;250769,507362;252492,507597;252956,508914;256912,508914;255675,510795;254967,511736;252669,512865;248426,512865;242945,512489;231100,512113;222260,511360;214482,510231;206703,508914;194857,507033;185664,503834;185771,503752;180360,501953;175587,499695;170106,497814;164449,495744;167012,495086;271082,491052;268381,491491;249700,492495;255851,493298;257443,492922;268404,491605;270208,491232;287866,488326;278692,489816;281840,489912;286370,489018;321357,487891;292582,496046;307144,492593;136869,484080;157200,493298;164449,495744;169929,497814;175410,499695;180184,501953;179123,502894;176294,502329;166217,498378;161267,496309;156316,494051;149775,491605;144118,488971;139698,486526;136869,484080;145178,479376;154902,484644;153665,485397;142350,479564;145178,479376;109289,466583;121311,473732;123786,476743;118129,473544;113886,470722;109289,466583;130370,461755;130372,461809;130969,462578;131035,462256;388558,449405;387916,449462;377309,457552;366878,463573;359452,468276;355386,470158;351143,472039;346016,474861;342127,477307;336469,479753;330635,482010;329044,483704;326569,484644;320381,485773;312425,488407;305177,490853;297221,493299;287321,495933;273354,498378;273000,498943;266285,500729;266459,500824;273917,498840;274061,498378;288028,495933;297928,493299;305884,490853;313133,488407;321088,485773;327276,484644;323087,487319;323210,487278;327630,484456;330105,483515;330270,483467;331342,482198;337177,479941;342834,477495;346724,475049;351850,472227;356094,470346;359003,469000;360513,467900;367939,463197;378370,457176;85392,446804;86063,447416;86292,447541;389745,441892;389684,441937;389684,441991;389965,442033;390038,441937;393565,439084;392521,439851;392336,440055;393052,439568;70956,429608;77634,437974;72339,431213;406082,429602;406066,429608;405949,430460;403121,433847;399762,437798;399964,437748;403121,434035;405949,430649;406082,429602;88237,425365;88587,425819;88604,425757;62085,421053;66682,424252;66908,424535;69002,425028;73754,429708;80295,435352;83124,439491;84715,441561;91433,447581;89488,449274;83232,441876;82947,441937;88868,448938;89488,449274;91433,447581;108228,461691;104869,462820;106107,463761;101157,463949;97974,461691;94969,459246;87544,452661;80649,446076;74284,439491;71279,436293;68450,432906;69511,431401;73047,434788;76936,437986;81709,443442;82115,443812;76936,437986;73223,434788;69687,431401;65798,426321;62085,421053;451562,391139;451473,391180;449542,396112;449706,367570;445021,374771;442723,379287;440424,383426;434944,391139;430170,398853;425927,405062;425573,405292;425284,405748;425750,405438;429993,399230;434767,391516;440247,383802;442546,379663;444844,375148;449618,367810;468004,364988;465706,372326;461640,380227;457573,388317;453861,393397;456336,388129;458457,382861;460048,380039;462170,376277;464115,372514;468004,364988;456561,348861;452269,356898;452190,357091;456512,348996;458914,330658;453756,345654;442907,369255;441318,371927;441308,371949;437595,378722;433883,386060;429640,391704;426104,398101;405242,423123;398347,429332;397686,429867;397400,430174;394517,432675;392159,435540;383496,442501;382139,443414;378452,446612;377920,446980;377132,447769;370237,452661;363342,457176;362553,457602;357884,460829;356437,461606;355033,462632;350259,465454;345799,467316;335859,472651;312537,481907;296286,486354;309420,483704;311895,483139;319851,480129;324801,478436;332757,474108;341773,470722;347550,468311;350083,466771;352381,466019;355563,464137;356399,463519;358569,461315;363342,458305;368773,455472;370767,454166;377662,449274;380668,446264;384027,444006;392690,437045;398878,430837;405772,424628;426634,399606;429505,394412;429640,393961;434236,386436;435651,384178;437531,381403;438126,380227;441838,373454;449087,357463;456159,340342;458236,333381;478258,314003;477728,314379;477728,314379;479928,302853;479864,303185;480380,303843;481971,305725;483032,304972;483058,304828;482324,305348;480556,303655;478352,281481;478229,281488;478005,281501;478081,282396;477905,287099;477197,289921;472954,297070;471894,303279;470833,305348;469065,314379;467120,321528;464999,328490;463761,333945;462347,339590;463475,337723;464468,333757;465352,328113;467474,321152;469418,314003;471186,304972;472247,302903;473308,296694;477551,289545;474722,304031;472601,316072;467827,331500;466883,333063;466479,335404;465175,339402;460225,350878;457927,356898;456512,360097;454744,363483;449971,372514;444844,381356;438303,393209;431054,404874;426281,411458;421154,417855;419386,420489;417441,423123;414435,425757;409520,431549;409662,432154;404535,437798;399054,441937;394635,445700;390448,448956;391099,448898;395695,445323;400115,441561;405596,437422;410723,431777;410546,431025;415496,425193;418502,422559;420446,419925;422214,417291;427342,410894;432115,404309;439364,392645;445905,380792;451032,371949;455805,362919;457573,359532;458988,356334;461286,350314;466236,338837;468181,331123;472954,315696;475076,303655;477905,289169;478542,286624;478081,286535;478258,281831;482147,277504;480089,286632;480089,286632;482148,277504;483739,275623;482678,278068;482435,283195;482324,288040;480556,293829;480556,294490;482678,288040;483032,278068;483856,276168;476136,267532;474978,270447;474545,274682;473988,272703;473784,272983;474369,275058;474015,278068;474722,280514;475270,280482;474899,279197;475253,276187;476136,267532;490987,262453;491341,262641;491164,270543;491341,275999;490810,285970;490280,291614;488689,299892;488159,306854;485507,319647;483032,330747;478612,332817;478965,331688;479673,323786;482324,315508;484446,314191;484446,314191;486744,299892;487982,293119;489043,286158;489927,279573;490280,273365;490457,268097;490810,265275;490987,262453;24900,175219;24988,175266;24996,175240;35566,148253;31677,155967;28495,158789;28487,158969;28179,166171;28188,166154;28495,158977;31677,156155;35566,148441;35699,148535;35765,148394;37688,131885;35213,133766;31500,142044;32349,142767;32377,142640;31677,142044;35389,133766;37581,132100;51301,121161;51078,121351;50130,125230;49533,127182;33268,158789;30969,166502;28848,174404;24251,190960;21246,202249;19832,210715;19124,215042;18594,219369;17003,231034;16472,238183;17356,245709;17771,241608;17710,240253;18417,232351;20008,220686;21270,219075;23103,206024;23014,203754;24760,198425;25800,193952;25489,194723;24428,194347;21776,202437;21953,206952;20715,215607;20539,217112;18771,219369;19301,215042;20008,210715;21423,202249;24428,190960;29025,174404;31146,166502;33445,158789;49710,127182;51301,121161;54483,102347;54483,102347;55367,103100;55367,103100;86340,75561;86306,75590;86203,75715;84759,77325;84394,77890;84156,78177;83124,79771;72339,93317;69334,97079;66328,101030;53039,116662;66505,100842;69511,96891;72516,93128;83300,79582;84394,77890;86203,75715;90828,62588;89302,63154;88167,63602;87897,63967;85952,65848;81002,69235;77643,73186;74461,77137;72339,79206;72267,79110;70262,81676;66859,86167;61378,92564;62262,93693;62279,93677;61555,92752;67035,86355;72516,79206;74638,77137;77820,73186;81179,69235;86129,65848;88074,63967;90196,63120;90865,62899;346900,28597;355917,32924;359806,36311;351143,31795;346900,28597;317552,14863;324624,16556;334525,21824;317552,14863;211123,13616;207410,14110;199454,15239;191675,17120;188316,18249;184427,19378;175916,21157;174349,21824;163565,25775;152957,30290;145532,33865;140582,35934;128383,41955;122549,45906;116891,49857;107875,57006;99389,64155;91267,71695;91963,72621;93687,71363;95154,70199;100450,65284;108936,58135;117952,50985;123609,47034;129444,43084;141642,37063;146416,34429;153841,30854;164449,26339;175233,22388;179763,21441;181952,20646;211738,13807;274348,9571;278127,9971;283254,11853;279365,11288;271232,9595;274348,9571;294923,8090;302171,8654;311011,12417;300050,10348;294923,8090;235785,8043;215366,9219;201222,11288;194504,13169;188670,15427;180537,16556;149775,29161;138637,34429;135278,35746;132272,37439;126615,40638;117775,45529;111057,51173;91610,67353;87546,71114;83570,74977;83654,75067;53069,113259;46881,122290;44052,127746;41224,132825;35920,143361;30150,153036;30086,153333;28141,158977;26726,161611;26373,161987;24804,167537;24428,170830;24075,175533;21599,183247;19301,190960;16826,202249;15412,212596;14528,222944;15765,215795;15880,215205;16119,212408;17533,202061;17976,202218;18014,202043;17533,201872;20008,190584;22307,182870;24770,175192;24605,175157;24959,170453;26903,161611;28318,158977;28365,158839;30262,153333;36097,143549;41400,133014;44229,127934;47058,122478;53246,113447;83831,75255;91963,67354;111411,51174;118129,45529;126969,40638;132626,37439;135632,35746;138991,34429;150129,29161;180891,16556;189023,15427;194857,13170;201576,11288;215719,9219;236139,8113;252552,8699;260625,0;268934,564;277420,1505;283078,3010;286790,4892;291387,3951;298282,5644;302525,6961;302348,7149;302171,8466;294923,7902;292448,7149;289973,6585;285199,5456;280426,4327;275475,3575;269995,3575;265575,3575;258680,3575;258356,3465;255321,5080;256382,6961;266989,9219;262269,9306;262349,9313;267343,9219;271586,9783;279719,11476;283608,12041;290149,13546;296868,15051;303409,16744;309950,18814;313133,19754;316315,20883;316356,20923;318638,21342;324168,23529;324941,24774;325155,24834;330105,26904;334348,28785;338591,30855;341773,32736;343895,33865;346193,35182;353972,39885;363872,46658;369000,50421;369148,50534;371768,52228;471540,251917;471465,253492;473485,253798;475429,255304;476313,260383;479672,266404;481087,266541;481087,265087;482524,260838;482501,260007;483915,254927;485860,254927;488866,252858;489219,261136;488335,265087;487275,268850;486744,275058;486567,278256;486214,281455;485460,281990;485507,282207;486229,281695;486567,278633;486744,275435;487275,269226;488335,265463;489219,261512;490634,262641;490457,265463;490103,268285;489926,273553;489573,279762;488689,286347;487628,293308;486391,300081;484092,314379;481971,315696;479319,323974;478612,331876;478258,333005;475253,341659;474369,342412;470656,351630;474545,342412;475429,341659;469772,358780;466766,360473;466143,361800;466236,361978;466943,360473;469949,358780;467827,365176;463938,372702;461993,376465;459872,380227;458280,383049;455982,388506;453507,393773;449618,399418;445728,404685;445890,404330;441485,410706;431938,421806;430059,424883;431938,421994;441485,410894;434236,422558;430502,426721;427503,429067;427341,429332;425467,430866;425397,431401;417087,440432;408248,449086;407839,449402;404889,453413;397817,459057;391207,464332;391184,464363;397817,459246;404889,453601;399054,459810;394303,463102;391016,464580;390922,464702;387386,467147;386054,467805;382701,470699;379430,473168;374480,476554;372889,476743;371121,477579;370846,477801;373066,476931;374657,476743;368292,481822;364226,484080;360160,486149;357288,486608;356801,486902;343364,493110;342679,493276;338591,496121;340889,496873;332403,500824;333110,498190;330282,499319;327630,500260;322149,502141;321417,501206;318790,501765;315608,502517;309066,504211;308851,504317;315077,502705;318260,501953;320911,501389;321972,502329;327453,500448;330105,499507;332933,498378;332226,501012;324801,504775;324437,504667;319320,506844;315077,508162;308713,509855;306083,509620;300583,510759;300403,511172;285730,514182;282370,513241;279542,513241;274591,514934;270172,515311;265752,515499;265272,515280;261244,516040;256382,515123;256559,514934;257443,513617;253376,513053;255321,511924;261155,511736;266813,511548;274945,511736;280602,511172;291210,508726;298282,507033;303586,506844;303955,506662;298812,506845;291741,508538;281133,510984;275475,511548;267343,511360;261686,511548;255851,511736;256028,510984;257266,509102;311718,499507;348668,484644;358392,479188;363872,476178;369530,472980;380137,466207;388624,459246;404535,446076;408955,442313;413198,438362;419562,432154;422214,427450;426024,423734;426054,423501;422391,427074;419739,431777;413375,437986;409132,441937;404712,445700;388800,458869;380314,465830;369707,472603;364049,475802;358569,478812;348845,484268;311895,499131;257443,508726;253376,508726;252846,507221;248603,507033;244713,508726;233399,508914;225089,508538;221023,508162;216957,507409;219406,504629;218901,504775;209775,502977;209355,503082;191852,499695;184957,498190;178946,497061;171698,493487;162681,489912;153311,485961;154902,484644;161444,485961;164272,488595;173996,491605;193266,496873;198040,497814;203167,498755;208824,500072;215059,501506;215542,501389;221377,502329;221553,501953;230039,502329;231454,502517;244536,502517;254083,502894;265398,501953;266813,501953;267343,503458;278481,501953;285906,500072;290149,499319;292801,498943;298635,497438;303409,496309;308182,494992;316938,493379;318083,492922;308890,494616;304116,495933;299343,497061;293508,498567;290857,498943;286614,499695;275122,500824;267343,501577;265929,501577;254614,502517;245067,502141;231984,502141;230570,501953;225089,499507;222084,501577;222076,501593;224559,499883;230040,502329;221553,501953;221620,501907;216073,501012;209531,499507;203874,498190;198747,497249;193974,496309;174703,491041;164979,488031;162151,485397;155609,484080;145886,478812;143057,479000;132980,473544;131212,470158;131565,469970;137753,473544;143941,477119;145709,475990;138460,470910;132449,468088;124140,463008;117068,458117;105930,453037;101687,449274;102571,448898;106814,450215;97974,440432;93024,436105;88428,431777;82593,426698;74107,416726;73525,414790;71809,412964;65975,406191;65268,402804;62969,399418;62695,398961;59964,396972;54660,388882;51654,381356;51301,381356;47235,373078;43345,364800;39279,355205;35566,345422;39279,352007;42992,360285;44229,364800;44741,365598;44111,362115;42469,358944;39797,352549;36627,346927;32737,335639;29405,324067;28311,320694;23545,300450;21438,285754;21423,286158;21599,289169;22483,296130;23544,303279;21776,297070;20539,289169;19124,289169;18240,282019;17003,277504;15942,273177;12936,269790;12053,269790;11169,265087;10815,259066;11522,250600;11876,247590;12478,245525;12185,240817;12583,233856;13290,232445;13290,231598;11876,234420;10638,232539;8340,229152;7920,226472;7810,226707;7102,234232;6572,241758;6042,247590;6042,259631;6218,265839;6572,272048;4981,277880;4627,277880;3567,266592;3567,254927;4450,245897;6041,247589;4627,245709;4274,238936;4627,228588;4804,225766;5334,221062;7456,212596;8513,206972;8163,205635;6925,213161;4804,221627;4274,226330;4097,229152;3743,239500;4097,246273;3213,255304;3213,266968;4274,278256;4627,278256;6925,288980;8163,297823;10815,306854;14992,326273;15356,329995;16119,329995;20008,339966;21423,345046;18771,340718;15942,333945;15765,335827;14227,330753;13113,330935;11876,326608;7633,316260;4981,307042;4804,299328;3567,290297;2682,281267;738,274682;1975,239688;3213,230658;2152,225766;4274,212220;4804,209022;6218,198110;9931,190208;9047,200932;9931,199094;10461,194700;10638,189831;12229,183623;14704,174216;17710,164621;17935,164351;19301,156719;21246,151263;23544,146748;28141,137341;31854,128875;37157,117963;41047,113259;44229,106674;46881,102535;49710,101030;50417,99901;53246,93881;58726,87108;58875,89939;58476,91129;64207,84850;67035,80899;70748,77137;71068,77515;70925,77325;75522,72433;80118,67918;85069,62274;91963,56818;99389,50985;103828,47689;106814,44777;112118,41390;117775,38192;118524,37782;120449,35770;123610,33300;127079,31419;129534,30818;129974,30478;178062,9783;179846,9370;184780,7525;188183,6796;189958,6780;190614,6585;230923,941;242371,894;254614,1129;254842,1311;260802,564;266282,1505;271763,2634;274591,3318;271586,2446;266105,1317;260625,376;2606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1C7529">
      <w:rPr>
        <w:noProof/>
        <w:lang w:bidi="hr-HR"/>
      </w:rPr>
      <w:t xml:space="preserve"> </w:t>
    </w:r>
    <w:r w:rsid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„A</w:t>
    </w:r>
    <w:r w:rsidR="003826F5"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 xml:space="preserve">KTIVNO DJETINJSTVO </w:t>
    </w:r>
  </w:p>
  <w:p w14:paraId="170339AA" w14:textId="30657B25" w:rsidR="00066754" w:rsidRPr="003826F5" w:rsidRDefault="003826F5" w:rsidP="003826F5">
    <w:pPr>
      <w:pStyle w:val="Zaglavlje"/>
      <w:ind w:left="-284"/>
      <w:rPr>
        <w:b/>
        <w:bCs/>
        <w:i/>
        <w:iCs/>
        <w:noProof/>
        <w:color w:val="FFFFFF" w:themeColor="background1"/>
        <w:sz w:val="40"/>
        <w:szCs w:val="40"/>
      </w:rPr>
    </w:pPr>
    <w:r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ZA MALE KUTJEVČANE</w:t>
    </w:r>
    <w:r>
      <w:rPr>
        <w:b/>
        <w:bCs/>
        <w:i/>
        <w:iCs/>
        <w:noProof/>
        <w:color w:val="FFFFFF" w:themeColor="background1"/>
        <w:sz w:val="40"/>
        <w:szCs w:val="40"/>
        <w:lang w:bidi="hr-HR"/>
      </w:rPr>
      <w:t>“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C7529" w14:paraId="74E75A8D" w14:textId="77777777" w:rsidTr="00015440">
      <w:trPr>
        <w:jc w:val="right"/>
      </w:trPr>
      <w:tc>
        <w:tcPr>
          <w:tcW w:w="432" w:type="dxa"/>
          <w:vAlign w:val="bottom"/>
        </w:tcPr>
        <w:p w14:paraId="71C7FBEE" w14:textId="19A52C1E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2018DD1D" w14:textId="0743BDD2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GRAD KUTJEVO </w:t>
          </w:r>
        </w:p>
      </w:tc>
    </w:tr>
    <w:tr w:rsidR="00066754" w:rsidRPr="001C7529" w14:paraId="02A46BAB" w14:textId="77777777" w:rsidTr="00015440">
      <w:trPr>
        <w:jc w:val="right"/>
      </w:trPr>
      <w:tc>
        <w:tcPr>
          <w:tcW w:w="432" w:type="dxa"/>
          <w:vAlign w:val="bottom"/>
        </w:tcPr>
        <w:p w14:paraId="6A89DC30" w14:textId="4CD5E6F9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17968303" w14:textId="77777777" w:rsidR="003826F5" w:rsidRDefault="003826F5" w:rsidP="00812880">
          <w:pPr>
            <w:pStyle w:val="Zaglavlje"/>
            <w:rPr>
              <w:rStyle w:val="Naglaeno"/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Trg graševine 1</w:t>
          </w:r>
        </w:p>
        <w:p w14:paraId="45D11F23" w14:textId="042CC836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34340 Kutjevo </w:t>
          </w:r>
        </w:p>
      </w:tc>
    </w:tr>
    <w:tr w:rsidR="00066754" w:rsidRPr="001C7529" w14:paraId="2E0B680C" w14:textId="77777777" w:rsidTr="00015440">
      <w:trPr>
        <w:jc w:val="right"/>
      </w:trPr>
      <w:tc>
        <w:tcPr>
          <w:tcW w:w="432" w:type="dxa"/>
          <w:vAlign w:val="bottom"/>
        </w:tcPr>
        <w:p w14:paraId="78C32C73" w14:textId="450AB573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728D33DC" w14:textId="4175788C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grad@kutjevo.hr</w:t>
          </w:r>
        </w:p>
      </w:tc>
    </w:tr>
    <w:tr w:rsidR="003826F5" w:rsidRPr="001C7529" w14:paraId="4E3DD922" w14:textId="77777777" w:rsidTr="00015440">
      <w:trPr>
        <w:jc w:val="right"/>
      </w:trPr>
      <w:tc>
        <w:tcPr>
          <w:tcW w:w="432" w:type="dxa"/>
          <w:vAlign w:val="bottom"/>
        </w:tcPr>
        <w:p w14:paraId="112895AD" w14:textId="77777777" w:rsidR="003826F5" w:rsidRPr="003826F5" w:rsidRDefault="003826F5" w:rsidP="00812880">
          <w:pPr>
            <w:pStyle w:val="Zaglavlje"/>
            <w:rPr>
              <w:sz w:val="24"/>
            </w:rPr>
          </w:pPr>
        </w:p>
      </w:tc>
      <w:tc>
        <w:tcPr>
          <w:tcW w:w="3680" w:type="dxa"/>
          <w:vAlign w:val="bottom"/>
        </w:tcPr>
        <w:p w14:paraId="5D02C49E" w14:textId="77777777" w:rsidR="003826F5" w:rsidRPr="003826F5" w:rsidRDefault="003826F5" w:rsidP="00812880">
          <w:pPr>
            <w:pStyle w:val="Zaglavlje"/>
            <w:rPr>
              <w:rStyle w:val="Naglaeno"/>
              <w:sz w:val="24"/>
            </w:rPr>
          </w:pPr>
        </w:p>
      </w:tc>
    </w:tr>
  </w:tbl>
  <w:p w14:paraId="06A36835" w14:textId="77777777" w:rsidR="002E4F42" w:rsidRPr="001C7529" w:rsidRDefault="002E4F42" w:rsidP="008128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Brojevi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4B4C4B"/>
    <w:multiLevelType w:val="hybridMultilevel"/>
    <w:tmpl w:val="65107420"/>
    <w:lvl w:ilvl="0" w:tplc="C12AFD34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53" w:hanging="360"/>
      </w:pPr>
    </w:lvl>
    <w:lvl w:ilvl="2" w:tplc="041A001B" w:tentative="1">
      <w:start w:val="1"/>
      <w:numFmt w:val="lowerRoman"/>
      <w:lvlText w:val="%3."/>
      <w:lvlJc w:val="right"/>
      <w:pPr>
        <w:ind w:left="1973" w:hanging="180"/>
      </w:pPr>
    </w:lvl>
    <w:lvl w:ilvl="3" w:tplc="041A000F" w:tentative="1">
      <w:start w:val="1"/>
      <w:numFmt w:val="decimal"/>
      <w:lvlText w:val="%4."/>
      <w:lvlJc w:val="left"/>
      <w:pPr>
        <w:ind w:left="2693" w:hanging="360"/>
      </w:pPr>
    </w:lvl>
    <w:lvl w:ilvl="4" w:tplc="041A0019" w:tentative="1">
      <w:start w:val="1"/>
      <w:numFmt w:val="lowerLetter"/>
      <w:lvlText w:val="%5."/>
      <w:lvlJc w:val="left"/>
      <w:pPr>
        <w:ind w:left="3413" w:hanging="360"/>
      </w:pPr>
    </w:lvl>
    <w:lvl w:ilvl="5" w:tplc="041A001B" w:tentative="1">
      <w:start w:val="1"/>
      <w:numFmt w:val="lowerRoman"/>
      <w:lvlText w:val="%6."/>
      <w:lvlJc w:val="right"/>
      <w:pPr>
        <w:ind w:left="4133" w:hanging="180"/>
      </w:pPr>
    </w:lvl>
    <w:lvl w:ilvl="6" w:tplc="041A000F" w:tentative="1">
      <w:start w:val="1"/>
      <w:numFmt w:val="decimal"/>
      <w:lvlText w:val="%7."/>
      <w:lvlJc w:val="left"/>
      <w:pPr>
        <w:ind w:left="4853" w:hanging="360"/>
      </w:pPr>
    </w:lvl>
    <w:lvl w:ilvl="7" w:tplc="041A0019" w:tentative="1">
      <w:start w:val="1"/>
      <w:numFmt w:val="lowerLetter"/>
      <w:lvlText w:val="%8."/>
      <w:lvlJc w:val="left"/>
      <w:pPr>
        <w:ind w:left="5573" w:hanging="360"/>
      </w:pPr>
    </w:lvl>
    <w:lvl w:ilvl="8" w:tplc="041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lanaksekcija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767382295">
    <w:abstractNumId w:val="36"/>
  </w:num>
  <w:num w:numId="2" w16cid:durableId="724062952">
    <w:abstractNumId w:val="19"/>
  </w:num>
  <w:num w:numId="3" w16cid:durableId="509873564">
    <w:abstractNumId w:val="20"/>
  </w:num>
  <w:num w:numId="4" w16cid:durableId="20447665">
    <w:abstractNumId w:val="12"/>
  </w:num>
  <w:num w:numId="5" w16cid:durableId="393502843">
    <w:abstractNumId w:val="37"/>
  </w:num>
  <w:num w:numId="6" w16cid:durableId="359820163">
    <w:abstractNumId w:val="9"/>
  </w:num>
  <w:num w:numId="7" w16cid:durableId="689601513">
    <w:abstractNumId w:val="7"/>
  </w:num>
  <w:num w:numId="8" w16cid:durableId="53748175">
    <w:abstractNumId w:val="6"/>
  </w:num>
  <w:num w:numId="9" w16cid:durableId="45959369">
    <w:abstractNumId w:val="5"/>
  </w:num>
  <w:num w:numId="10" w16cid:durableId="329329973">
    <w:abstractNumId w:val="4"/>
  </w:num>
  <w:num w:numId="11" w16cid:durableId="911739794">
    <w:abstractNumId w:val="8"/>
  </w:num>
  <w:num w:numId="12" w16cid:durableId="811750186">
    <w:abstractNumId w:val="3"/>
  </w:num>
  <w:num w:numId="13" w16cid:durableId="938946873">
    <w:abstractNumId w:val="2"/>
  </w:num>
  <w:num w:numId="14" w16cid:durableId="1684936417">
    <w:abstractNumId w:val="1"/>
  </w:num>
  <w:num w:numId="15" w16cid:durableId="1250578034">
    <w:abstractNumId w:val="0"/>
  </w:num>
  <w:num w:numId="16" w16cid:durableId="1820922083">
    <w:abstractNumId w:val="13"/>
  </w:num>
  <w:num w:numId="17" w16cid:durableId="1230530065">
    <w:abstractNumId w:val="18"/>
  </w:num>
  <w:num w:numId="18" w16cid:durableId="2024815367">
    <w:abstractNumId w:val="16"/>
  </w:num>
  <w:num w:numId="19" w16cid:durableId="1675108662">
    <w:abstractNumId w:val="15"/>
  </w:num>
  <w:num w:numId="20" w16cid:durableId="1044210443">
    <w:abstractNumId w:val="14"/>
  </w:num>
  <w:num w:numId="21" w16cid:durableId="1354845662">
    <w:abstractNumId w:val="22"/>
  </w:num>
  <w:num w:numId="22" w16cid:durableId="384718068">
    <w:abstractNumId w:val="3"/>
    <w:lvlOverride w:ilvl="0">
      <w:startOverride w:val="1"/>
    </w:lvlOverride>
  </w:num>
  <w:num w:numId="23" w16cid:durableId="627901065">
    <w:abstractNumId w:val="3"/>
    <w:lvlOverride w:ilvl="0">
      <w:startOverride w:val="1"/>
    </w:lvlOverride>
  </w:num>
  <w:num w:numId="24" w16cid:durableId="418648229">
    <w:abstractNumId w:val="2"/>
    <w:lvlOverride w:ilvl="0">
      <w:startOverride w:val="1"/>
    </w:lvlOverride>
  </w:num>
  <w:num w:numId="25" w16cid:durableId="302466912">
    <w:abstractNumId w:val="33"/>
  </w:num>
  <w:num w:numId="26" w16cid:durableId="1985968109">
    <w:abstractNumId w:val="11"/>
  </w:num>
  <w:num w:numId="27" w16cid:durableId="182209981">
    <w:abstractNumId w:val="23"/>
  </w:num>
  <w:num w:numId="28" w16cid:durableId="684790642">
    <w:abstractNumId w:val="11"/>
  </w:num>
  <w:num w:numId="29" w16cid:durableId="2136943377">
    <w:abstractNumId w:val="32"/>
  </w:num>
  <w:num w:numId="30" w16cid:durableId="906303544">
    <w:abstractNumId w:val="24"/>
  </w:num>
  <w:num w:numId="31" w16cid:durableId="1060904988">
    <w:abstractNumId w:val="39"/>
  </w:num>
  <w:num w:numId="32" w16cid:durableId="80445201">
    <w:abstractNumId w:val="34"/>
  </w:num>
  <w:num w:numId="33" w16cid:durableId="669022983">
    <w:abstractNumId w:val="17"/>
  </w:num>
  <w:num w:numId="34" w16cid:durableId="1062020274">
    <w:abstractNumId w:val="26"/>
  </w:num>
  <w:num w:numId="35" w16cid:durableId="172645258">
    <w:abstractNumId w:val="10"/>
  </w:num>
  <w:num w:numId="36" w16cid:durableId="1604024974">
    <w:abstractNumId w:val="27"/>
  </w:num>
  <w:num w:numId="37" w16cid:durableId="1119228107">
    <w:abstractNumId w:val="31"/>
  </w:num>
  <w:num w:numId="38" w16cid:durableId="1745375136">
    <w:abstractNumId w:val="25"/>
  </w:num>
  <w:num w:numId="39" w16cid:durableId="1068069144">
    <w:abstractNumId w:val="38"/>
  </w:num>
  <w:num w:numId="40" w16cid:durableId="1995142900">
    <w:abstractNumId w:val="29"/>
  </w:num>
  <w:num w:numId="41" w16cid:durableId="1797988219">
    <w:abstractNumId w:val="21"/>
  </w:num>
  <w:num w:numId="42" w16cid:durableId="1321736090">
    <w:abstractNumId w:val="30"/>
  </w:num>
  <w:num w:numId="43" w16cid:durableId="1761636335">
    <w:abstractNumId w:val="35"/>
  </w:num>
  <w:num w:numId="44" w16cid:durableId="5296578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F5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95C1F"/>
    <w:rsid w:val="000A2384"/>
    <w:rsid w:val="000A324B"/>
    <w:rsid w:val="000D445D"/>
    <w:rsid w:val="000D479D"/>
    <w:rsid w:val="000F4987"/>
    <w:rsid w:val="000F65EC"/>
    <w:rsid w:val="00100791"/>
    <w:rsid w:val="00103670"/>
    <w:rsid w:val="0011573E"/>
    <w:rsid w:val="0012634B"/>
    <w:rsid w:val="001269DE"/>
    <w:rsid w:val="00132499"/>
    <w:rsid w:val="00140DAE"/>
    <w:rsid w:val="0015180F"/>
    <w:rsid w:val="001746FC"/>
    <w:rsid w:val="00184D56"/>
    <w:rsid w:val="00193653"/>
    <w:rsid w:val="001C329C"/>
    <w:rsid w:val="001C7529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B023C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826F5"/>
    <w:rsid w:val="00394EF4"/>
    <w:rsid w:val="003E5EB5"/>
    <w:rsid w:val="00410612"/>
    <w:rsid w:val="00411F8B"/>
    <w:rsid w:val="0041520F"/>
    <w:rsid w:val="004203B0"/>
    <w:rsid w:val="004230D9"/>
    <w:rsid w:val="004501A8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372D"/>
    <w:rsid w:val="00535B54"/>
    <w:rsid w:val="00537CFA"/>
    <w:rsid w:val="00554276"/>
    <w:rsid w:val="00554AB0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4A14"/>
    <w:rsid w:val="007B2549"/>
    <w:rsid w:val="007D00A9"/>
    <w:rsid w:val="007D5836"/>
    <w:rsid w:val="007D702E"/>
    <w:rsid w:val="007F1E7F"/>
    <w:rsid w:val="007F34A4"/>
    <w:rsid w:val="0081077D"/>
    <w:rsid w:val="00812880"/>
    <w:rsid w:val="0081334C"/>
    <w:rsid w:val="00815563"/>
    <w:rsid w:val="008240DA"/>
    <w:rsid w:val="00825B23"/>
    <w:rsid w:val="00830B6D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0E61"/>
    <w:rsid w:val="008E3C0E"/>
    <w:rsid w:val="008E421A"/>
    <w:rsid w:val="008E476B"/>
    <w:rsid w:val="008F0F63"/>
    <w:rsid w:val="00910A6D"/>
    <w:rsid w:val="00910AE6"/>
    <w:rsid w:val="00922A60"/>
    <w:rsid w:val="00927C63"/>
    <w:rsid w:val="00932F50"/>
    <w:rsid w:val="00936811"/>
    <w:rsid w:val="0094637B"/>
    <w:rsid w:val="00955A78"/>
    <w:rsid w:val="009621C1"/>
    <w:rsid w:val="009921B8"/>
    <w:rsid w:val="0099515C"/>
    <w:rsid w:val="009A6621"/>
    <w:rsid w:val="009B4AA1"/>
    <w:rsid w:val="009D4984"/>
    <w:rsid w:val="009D6901"/>
    <w:rsid w:val="009F4E19"/>
    <w:rsid w:val="00A07662"/>
    <w:rsid w:val="00A14422"/>
    <w:rsid w:val="00A21B71"/>
    <w:rsid w:val="00A25111"/>
    <w:rsid w:val="00A30564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A7D5E"/>
    <w:rsid w:val="00AE1F88"/>
    <w:rsid w:val="00AE20AD"/>
    <w:rsid w:val="00AE361F"/>
    <w:rsid w:val="00AE5370"/>
    <w:rsid w:val="00AF1A52"/>
    <w:rsid w:val="00B0508C"/>
    <w:rsid w:val="00B122D3"/>
    <w:rsid w:val="00B240EA"/>
    <w:rsid w:val="00B247A9"/>
    <w:rsid w:val="00B30368"/>
    <w:rsid w:val="00B435B5"/>
    <w:rsid w:val="00B565D8"/>
    <w:rsid w:val="00B5779A"/>
    <w:rsid w:val="00B63E8A"/>
    <w:rsid w:val="00B64D24"/>
    <w:rsid w:val="00B7147D"/>
    <w:rsid w:val="00B731AA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10785"/>
    <w:rsid w:val="00D31AB7"/>
    <w:rsid w:val="00D50D23"/>
    <w:rsid w:val="00D512BB"/>
    <w:rsid w:val="00D53571"/>
    <w:rsid w:val="00D5530B"/>
    <w:rsid w:val="00D7068F"/>
    <w:rsid w:val="00D87431"/>
    <w:rsid w:val="00D92183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A4B0A"/>
    <w:rsid w:val="00EF25D2"/>
    <w:rsid w:val="00EF6435"/>
    <w:rsid w:val="00F10F6B"/>
    <w:rsid w:val="00F23697"/>
    <w:rsid w:val="00F36BB7"/>
    <w:rsid w:val="00F5641F"/>
    <w:rsid w:val="00F87EAA"/>
    <w:rsid w:val="00F92B25"/>
    <w:rsid w:val="00F96B12"/>
    <w:rsid w:val="00FA7DB4"/>
    <w:rsid w:val="00FB2EE9"/>
    <w:rsid w:val="00FB3809"/>
    <w:rsid w:val="00FC66E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CC9D1"/>
  <w15:docId w15:val="{564E1A71-0402-4A4C-9AAB-B41E88C6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hr-H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29"/>
    <w:rPr>
      <w:rFonts w:ascii="Calibri" w:hAnsi="Calibri" w:cs="Calibri"/>
    </w:rPr>
  </w:style>
  <w:style w:type="paragraph" w:styleId="Naslov1">
    <w:name w:val="heading 1"/>
    <w:basedOn w:val="Normal"/>
    <w:uiPriority w:val="9"/>
    <w:qFormat/>
    <w:rsid w:val="001C7529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1C752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1C752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1C752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1C752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1C752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1C752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rojevi">
    <w:name w:val="List Number"/>
    <w:basedOn w:val="Normal"/>
    <w:uiPriority w:val="12"/>
    <w:qFormat/>
    <w:rsid w:val="001C7529"/>
    <w:pPr>
      <w:numPr>
        <w:numId w:val="40"/>
      </w:numPr>
      <w:spacing w:before="0" w:after="200"/>
    </w:pPr>
    <w:rPr>
      <w:b/>
    </w:rPr>
  </w:style>
  <w:style w:type="character" w:styleId="Tekstrezerviranogmjesta">
    <w:name w:val="Placeholder Text"/>
    <w:basedOn w:val="Zadanifontodlomka"/>
    <w:uiPriority w:val="99"/>
    <w:semiHidden/>
    <w:rsid w:val="001C7529"/>
    <w:rPr>
      <w:rFonts w:ascii="Times New Roman" w:hAnsi="Times New Roman" w:cs="Times New Roman"/>
      <w:color w:val="595959" w:themeColor="text1" w:themeTint="A6"/>
    </w:rPr>
  </w:style>
  <w:style w:type="table" w:customStyle="1" w:styleId="Tablicazapisnikasasastanka">
    <w:name w:val="Tablica zapisnika sa sastanka"/>
    <w:basedOn w:val="Obinatablica"/>
    <w:uiPriority w:val="99"/>
    <w:rsid w:val="001C752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C752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529"/>
    <w:rPr>
      <w:rFonts w:ascii="Tahoma" w:hAnsi="Tahoma" w:cs="Tahoma"/>
      <w:sz w:val="22"/>
      <w:szCs w:val="16"/>
    </w:rPr>
  </w:style>
  <w:style w:type="paragraph" w:styleId="Grafikeoznake">
    <w:name w:val="List Bullet"/>
    <w:basedOn w:val="Normal"/>
    <w:uiPriority w:val="13"/>
    <w:semiHidden/>
    <w:rsid w:val="001C7529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752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Istaknuto">
    <w:name w:val="Emphasis"/>
    <w:basedOn w:val="Zadanifontodlomka"/>
    <w:uiPriority w:val="15"/>
    <w:semiHidden/>
    <w:rsid w:val="001C752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C7529"/>
    <w:rPr>
      <w:rFonts w:ascii="Arial" w:eastAsiaTheme="majorEastAsia" w:hAnsi="Arial" w:cs="Arial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C7529"/>
    <w:rPr>
      <w:rFonts w:ascii="Arial" w:eastAsiaTheme="majorEastAsia" w:hAnsi="Arial" w:cs="Arial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C752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C752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C752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1C752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1C752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1C752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1C752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1C7529"/>
    <w:rPr>
      <w:rFonts w:ascii="Times New Roman" w:hAnsi="Times New Roman" w:cs="Times New Roman"/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1C7529"/>
    <w:rPr>
      <w:rFonts w:ascii="Times New Roman" w:hAnsi="Times New Roman" w:cs="Times New Roman"/>
      <w:i/>
      <w:iCs/>
      <w:color w:val="21405B" w:themeColor="accent1" w:themeShade="BF"/>
    </w:rPr>
  </w:style>
  <w:style w:type="character" w:styleId="Naglaeno">
    <w:name w:val="Strong"/>
    <w:basedOn w:val="Zadanifontodlomka"/>
    <w:uiPriority w:val="22"/>
    <w:qFormat/>
    <w:rsid w:val="001C7529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1C752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1C752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1C752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1C7529"/>
    <w:rPr>
      <w:rFonts w:ascii="Calibri" w:hAnsi="Calibri" w:cs="Calibri"/>
      <w:i/>
      <w:iCs/>
      <w:color w:val="21405B" w:themeColor="accent1" w:themeShade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1C752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1C752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Zadanifontodlomka"/>
    <w:uiPriority w:val="33"/>
    <w:semiHidden/>
    <w:unhideWhenUsed/>
    <w:qFormat/>
    <w:rsid w:val="001C7529"/>
    <w:rPr>
      <w:rFonts w:ascii="Times New Roman" w:hAnsi="Times New Roman" w:cs="Times New Roman"/>
      <w:b/>
      <w:bCs/>
      <w:i/>
      <w:iCs/>
      <w:spacing w:val="0"/>
    </w:rPr>
  </w:style>
  <w:style w:type="paragraph" w:styleId="Odlomakpopisa">
    <w:name w:val="List Paragraph"/>
    <w:basedOn w:val="Normal"/>
    <w:uiPriority w:val="34"/>
    <w:unhideWhenUsed/>
    <w:qFormat/>
    <w:rsid w:val="001C7529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1C752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1C7529"/>
  </w:style>
  <w:style w:type="paragraph" w:styleId="Sadraj1">
    <w:name w:val="toc 1"/>
    <w:basedOn w:val="Normal"/>
    <w:next w:val="Normal"/>
    <w:autoRedefine/>
    <w:uiPriority w:val="39"/>
    <w:semiHidden/>
    <w:unhideWhenUsed/>
    <w:rsid w:val="001C7529"/>
    <w:pPr>
      <w:spacing w:after="10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1C7529"/>
    <w:pPr>
      <w:spacing w:after="100"/>
      <w:ind w:left="1920"/>
    </w:pPr>
  </w:style>
  <w:style w:type="paragraph" w:styleId="TOCNaslov">
    <w:name w:val="TOC Heading"/>
    <w:basedOn w:val="Naslov1"/>
    <w:next w:val="Naslov1"/>
    <w:uiPriority w:val="39"/>
    <w:semiHidden/>
    <w:unhideWhenUsed/>
    <w:qFormat/>
    <w:rsid w:val="001C7529"/>
    <w:pPr>
      <w:framePr w:wrap="around" w:vAnchor="text" w:hAnchor="text" w:y="1"/>
    </w:pPr>
    <w:rPr>
      <w:rFonts w:eastAsiaTheme="majorEastAsia"/>
      <w:bCs w:val="0"/>
    </w:rPr>
  </w:style>
  <w:style w:type="paragraph" w:styleId="Blokteksta">
    <w:name w:val="Block Text"/>
    <w:basedOn w:val="Normal"/>
    <w:uiPriority w:val="99"/>
    <w:semiHidden/>
    <w:unhideWhenUsed/>
    <w:rsid w:val="001C752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1C7529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1C752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1C7529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C7529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1C7529"/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1C7529"/>
    <w:rPr>
      <w:rFonts w:ascii="Calibri" w:hAnsi="Calibri" w:cs="Calibri"/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1C7529"/>
    <w:pPr>
      <w:ind w:left="283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1C7529"/>
    <w:rPr>
      <w:rFonts w:ascii="Calibri" w:hAnsi="Calibri" w:cs="Calibri"/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1C7529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C7529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C752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C7529"/>
    <w:rPr>
      <w:rFonts w:ascii="Calibri" w:hAnsi="Calibri" w:cs="Calibri"/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1C752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1C7529"/>
    <w:rPr>
      <w:rFonts w:ascii="Segoe UI" w:hAnsi="Segoe UI" w:cs="Segoe UI"/>
      <w:sz w:val="22"/>
      <w:szCs w:val="16"/>
    </w:rPr>
  </w:style>
  <w:style w:type="character" w:styleId="Referencakrajnjebiljeke">
    <w:name w:val="end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1C75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ijeenaHiperveza">
    <w:name w:val="Followed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1C7529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C7529"/>
    <w:rPr>
      <w:rFonts w:ascii="Calibri" w:hAnsi="Calibri" w:cs="Calibri"/>
    </w:rPr>
  </w:style>
  <w:style w:type="character" w:styleId="Referencafusnote">
    <w:name w:val="foot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7529"/>
    <w:rPr>
      <w:rFonts w:ascii="Calibri" w:hAnsi="Calibri" w:cs="Calibri"/>
      <w:sz w:val="22"/>
      <w:szCs w:val="20"/>
    </w:rPr>
  </w:style>
  <w:style w:type="character" w:customStyle="1" w:styleId="Znak1">
    <w:name w:val="Znak #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1C7529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1C7529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1C7529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1C752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1C7529"/>
    <w:rPr>
      <w:rFonts w:ascii="Consolas" w:hAnsi="Consolas" w:cs="Calibri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1C7529"/>
    <w:rPr>
      <w:rFonts w:ascii="Arial" w:eastAsiaTheme="majorEastAsia" w:hAnsi="Arial" w:cs="Arial"/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Tekstmakronaredbe">
    <w:name w:val="macro"/>
    <w:link w:val="TekstmakronaredbeChar"/>
    <w:uiPriority w:val="99"/>
    <w:semiHidden/>
    <w:unhideWhenUsed/>
    <w:rsid w:val="001C75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1C7529"/>
    <w:rPr>
      <w:rFonts w:ascii="Consolas" w:hAnsi="Consolas" w:cs="Calibri"/>
      <w:sz w:val="22"/>
      <w:szCs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1C75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1C7529"/>
    <w:rPr>
      <w:rFonts w:ascii="Arial" w:eastAsiaTheme="majorEastAsia" w:hAnsi="Arial" w:cs="Arial"/>
      <w:shd w:val="pct20" w:color="auto" w:fill="auto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1C7529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1C7529"/>
    <w:rPr>
      <w:rFonts w:ascii="Calibri" w:hAnsi="Calibri" w:cs="Calibri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1C7529"/>
    <w:rPr>
      <w:rFonts w:ascii="Consolas" w:hAnsi="Consolas" w:cs="Calibri"/>
      <w:sz w:val="22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1C7529"/>
  </w:style>
  <w:style w:type="character" w:customStyle="1" w:styleId="PozdravChar">
    <w:name w:val="Pozdrav Char"/>
    <w:basedOn w:val="Zadanifontodlomka"/>
    <w:link w:val="Pozdrav"/>
    <w:uiPriority w:val="99"/>
    <w:semiHidden/>
    <w:rsid w:val="001C7529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99"/>
    <w:semiHidden/>
    <w:unhideWhenUsed/>
    <w:rsid w:val="001C7529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1C7529"/>
    <w:rPr>
      <w:rFonts w:ascii="Calibri" w:hAnsi="Calibri" w:cs="Calibri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1C7529"/>
    <w:rPr>
      <w:rFonts w:ascii="Times New Roman" w:hAnsi="Times New Roman" w:cs="Times New Roman"/>
      <w:u w:val="dotted"/>
    </w:rPr>
  </w:style>
  <w:style w:type="character" w:customStyle="1" w:styleId="Nerazrijeenospominjanje">
    <w:name w:val="Nerazriješeno spominjanje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Brojevi2">
    <w:name w:val="List Number 2"/>
    <w:basedOn w:val="Normal"/>
    <w:uiPriority w:val="12"/>
    <w:unhideWhenUsed/>
    <w:qFormat/>
    <w:rsid w:val="001C7529"/>
    <w:pPr>
      <w:numPr>
        <w:ilvl w:val="1"/>
        <w:numId w:val="40"/>
      </w:numPr>
    </w:pPr>
  </w:style>
  <w:style w:type="numbering" w:styleId="111111">
    <w:name w:val="Outline List 2"/>
    <w:basedOn w:val="Bezpopisa"/>
    <w:uiPriority w:val="99"/>
    <w:semiHidden/>
    <w:unhideWhenUsed/>
    <w:rsid w:val="001C7529"/>
    <w:pPr>
      <w:numPr>
        <w:numId w:val="41"/>
      </w:numPr>
    </w:pPr>
  </w:style>
  <w:style w:type="numbering" w:styleId="1ai">
    <w:name w:val="Outline List 1"/>
    <w:basedOn w:val="Bezpopisa"/>
    <w:uiPriority w:val="99"/>
    <w:semiHidden/>
    <w:unhideWhenUsed/>
    <w:rsid w:val="001C7529"/>
    <w:pPr>
      <w:numPr>
        <w:numId w:val="42"/>
      </w:numPr>
    </w:pPr>
  </w:style>
  <w:style w:type="numbering" w:styleId="lanaksekcija">
    <w:name w:val="Outline List 3"/>
    <w:basedOn w:val="Bezpopisa"/>
    <w:uiPriority w:val="99"/>
    <w:semiHidden/>
    <w:unhideWhenUsed/>
    <w:rsid w:val="001C7529"/>
    <w:pPr>
      <w:numPr>
        <w:numId w:val="43"/>
      </w:numPr>
    </w:p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1C752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1C7529"/>
    <w:pPr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1C752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1C752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7529"/>
    <w:pPr>
      <w:spacing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7529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99"/>
    <w:semiHidden/>
    <w:unhideWhenUsed/>
    <w:rsid w:val="001C7529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1C7529"/>
    <w:rPr>
      <w:rFonts w:ascii="Calibri" w:hAnsi="Calibri" w:cs="Calibri"/>
    </w:rPr>
  </w:style>
  <w:style w:type="table" w:styleId="Obojanareetka">
    <w:name w:val="Colorful Grid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ipopis">
    <w:name w:val="Dark List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1C7529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1C7529"/>
    <w:rPr>
      <w:rFonts w:ascii="Calibri" w:hAnsi="Calibri" w:cs="Calibri"/>
    </w:rPr>
  </w:style>
  <w:style w:type="table" w:styleId="Svijetlatablicareetke1">
    <w:name w:val="Grid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imjer">
    <w:name w:val="HTML Sample"/>
    <w:basedOn w:val="Zadanifontodlomka"/>
    <w:uiPriority w:val="99"/>
    <w:semiHidden/>
    <w:unhideWhenUsed/>
    <w:rsid w:val="001C752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160" w:hanging="240"/>
    </w:pPr>
  </w:style>
  <w:style w:type="table" w:styleId="Svijetlareetka">
    <w:name w:val="Light Grid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1C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Popis">
    <w:name w:val="List"/>
    <w:basedOn w:val="Normal"/>
    <w:uiPriority w:val="99"/>
    <w:semiHidden/>
    <w:unhideWhenUsed/>
    <w:rsid w:val="001C752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1C752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1C752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1C752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1C7529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1C7529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1C7529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1C7529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1C7529"/>
    <w:pPr>
      <w:numPr>
        <w:numId w:val="10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1C7529"/>
    <w:pPr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1C7529"/>
    <w:pPr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1C7529"/>
    <w:pPr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1C7529"/>
    <w:pPr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1C7529"/>
    <w:pPr>
      <w:ind w:left="1800"/>
      <w:contextualSpacing/>
    </w:pPr>
  </w:style>
  <w:style w:type="paragraph" w:styleId="Brojevi3">
    <w:name w:val="List Number 3"/>
    <w:basedOn w:val="Normal"/>
    <w:uiPriority w:val="99"/>
    <w:semiHidden/>
    <w:unhideWhenUsed/>
    <w:rsid w:val="001C7529"/>
    <w:pPr>
      <w:numPr>
        <w:numId w:val="1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1C7529"/>
    <w:pPr>
      <w:numPr>
        <w:numId w:val="1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1C7529"/>
    <w:pPr>
      <w:numPr>
        <w:numId w:val="15"/>
      </w:numPr>
      <w:contextualSpacing/>
    </w:pPr>
  </w:style>
  <w:style w:type="table" w:styleId="Svijetlatablicapopisa1">
    <w:name w:val="List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1C752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Normal"/>
    <w:uiPriority w:val="99"/>
    <w:semiHidden/>
    <w:unhideWhenUsed/>
    <w:rsid w:val="001C7529"/>
  </w:style>
  <w:style w:type="paragraph" w:styleId="Obinouvueno">
    <w:name w:val="Normal Indent"/>
    <w:basedOn w:val="Normal"/>
    <w:uiPriority w:val="99"/>
    <w:semiHidden/>
    <w:unhideWhenUsed/>
    <w:rsid w:val="001C7529"/>
    <w:pPr>
      <w:ind w:left="708"/>
    </w:pPr>
  </w:style>
  <w:style w:type="character" w:styleId="Brojstranice">
    <w:name w:val="pag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table" w:styleId="Obinatablica1">
    <w:name w:val="Plain Table 1"/>
    <w:basedOn w:val="Obinatablica"/>
    <w:uiPriority w:val="41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s3Defektima1">
    <w:name w:val="Table 3D effects 1"/>
    <w:basedOn w:val="Obinatablica"/>
    <w:uiPriority w:val="99"/>
    <w:semiHidden/>
    <w:unhideWhenUsed/>
    <w:rsid w:val="001C752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1C752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1C75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1C752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1C752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1C75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1C752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1C752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1C752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1C752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1C752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1C752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59"/>
    <w:rsid w:val="001C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1C752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1C752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1C752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1C752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1C75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1C752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1C7529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1C7529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1C752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1C752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1C752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1C752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1C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1C752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1C752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1C752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1C7529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1C7529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1C7529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1C7529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1C7529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1C7529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1C7529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1C7529"/>
    <w:pPr>
      <w:spacing w:after="100"/>
      <w:ind w:left="1680"/>
    </w:pPr>
  </w:style>
  <w:style w:type="paragraph" w:customStyle="1" w:styleId="Sudionici">
    <w:name w:val="Sudionici"/>
    <w:basedOn w:val="Normal"/>
    <w:qFormat/>
    <w:rsid w:val="001C7529"/>
    <w:pPr>
      <w:spacing w:before="0" w:after="480" w:line="274" w:lineRule="auto"/>
      <w:ind w:left="0"/>
      <w:jc w:val="center"/>
    </w:pPr>
    <w:rPr>
      <w:sz w:val="22"/>
    </w:rPr>
  </w:style>
  <w:style w:type="character" w:styleId="Spominjanje">
    <w:name w:val="Mention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character" w:styleId="Znak">
    <w:name w:val="Hashtag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1C7529"/>
  </w:style>
  <w:style w:type="character" w:customStyle="1" w:styleId="DatumChar">
    <w:name w:val="Datum Char"/>
    <w:basedOn w:val="Zadanifontodlomka"/>
    <w:link w:val="Datum"/>
    <w:uiPriority w:val="10"/>
    <w:semiHidden/>
    <w:rsid w:val="001C7529"/>
    <w:rPr>
      <w:rFonts w:ascii="Calibri" w:hAnsi="Calibri" w:cs="Calibri"/>
    </w:rPr>
  </w:style>
  <w:style w:type="character" w:styleId="Pametnahiperveza">
    <w:name w:val="Smart Hyperlink"/>
    <w:basedOn w:val="Zadanifontodlomka"/>
    <w:uiPriority w:val="99"/>
    <w:semiHidden/>
    <w:unhideWhenUsed/>
    <w:rsid w:val="001C752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1C7529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Roaming\Microsoft\Templates\Dnevni%20red%20s%20motivom%20plavih%20kugli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F055372-4FE7-4FD9-9EF0-8042E58AF16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Dnevni red s motivom plavih kugli</Template>
  <TotalTime>25</TotalTime>
  <Pages>1</Pages>
  <Words>488</Words>
  <Characters>2785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Galić</dc:creator>
  <dc:description/>
  <cp:lastModifiedBy>Ana Grgić</cp:lastModifiedBy>
  <cp:revision>5</cp:revision>
  <cp:lastPrinted>2026-06-01T12:49:00Z</cp:lastPrinted>
  <dcterms:created xsi:type="dcterms:W3CDTF">2026-06-03T10:39:00Z</dcterms:created>
  <dcterms:modified xsi:type="dcterms:W3CDTF">2026-06-18T15:47:00Z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