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501E16" w14:textId="6EA6F9DE" w:rsidR="00275260" w:rsidRPr="002B023C" w:rsidRDefault="002B023C" w:rsidP="003826F5">
      <w:pPr>
        <w:pStyle w:val="Naslov1"/>
        <w:jc w:val="left"/>
        <w:rPr>
          <w:rFonts w:ascii="Calibri" w:hAnsi="Calibri" w:cs="Calibri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D02F4D" wp14:editId="69A0F61A">
            <wp:simplePos x="0" y="0"/>
            <wp:positionH relativeFrom="margin">
              <wp:posOffset>2940685</wp:posOffset>
            </wp:positionH>
            <wp:positionV relativeFrom="paragraph">
              <wp:posOffset>-1255395</wp:posOffset>
            </wp:positionV>
            <wp:extent cx="829795" cy="865425"/>
            <wp:effectExtent l="0" t="0" r="8890" b="0"/>
            <wp:wrapNone/>
            <wp:docPr id="8302595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95" cy="8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6F5" w:rsidRPr="002B023C">
        <w:rPr>
          <w:rFonts w:ascii="Calibri" w:hAnsi="Calibri" w:cs="Calibri"/>
          <w:sz w:val="36"/>
          <w:szCs w:val="36"/>
          <w:u w:val="single"/>
        </w:rPr>
        <w:t xml:space="preserve">AKTIVNOST: </w:t>
      </w:r>
      <w:r w:rsidR="00B240EA">
        <w:rPr>
          <w:rFonts w:ascii="Calibri" w:hAnsi="Calibri" w:cs="Calibri"/>
          <w:sz w:val="36"/>
          <w:szCs w:val="36"/>
          <w:u w:val="single"/>
        </w:rPr>
        <w:t>Mala škola planinarenja</w:t>
      </w:r>
    </w:p>
    <w:p w14:paraId="04615D95" w14:textId="5056AF6E" w:rsidR="003826F5" w:rsidRDefault="002B023C" w:rsidP="002B023C">
      <w:pPr>
        <w:ind w:left="0"/>
        <w:jc w:val="center"/>
        <w:rPr>
          <w:b/>
          <w:bCs/>
          <w:sz w:val="40"/>
          <w:szCs w:val="40"/>
        </w:rPr>
      </w:pPr>
      <w:r w:rsidRPr="002B023C">
        <w:rPr>
          <w:b/>
          <w:bCs/>
          <w:sz w:val="40"/>
          <w:szCs w:val="40"/>
        </w:rPr>
        <w:t>PRIJAVNICA</w:t>
      </w:r>
    </w:p>
    <w:p w14:paraId="3A14330A" w14:textId="77777777" w:rsidR="002B023C" w:rsidRPr="002B023C" w:rsidRDefault="002B023C" w:rsidP="002B023C">
      <w:pPr>
        <w:ind w:left="0"/>
        <w:jc w:val="center"/>
        <w:rPr>
          <w:b/>
          <w:bCs/>
        </w:rPr>
      </w:pPr>
    </w:p>
    <w:p w14:paraId="65F44BE7" w14:textId="3C76C2A5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 xml:space="preserve">IME I PREZIME: _________________________ </w:t>
      </w:r>
    </w:p>
    <w:p w14:paraId="7105D5F2" w14:textId="705F9E10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OIB: __________________________________</w:t>
      </w:r>
    </w:p>
    <w:p w14:paraId="144C143C" w14:textId="2E260237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SPOL: _________________________________</w:t>
      </w:r>
    </w:p>
    <w:p w14:paraId="4189772A" w14:textId="2E6FE593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DATUM ROĐENJA: _______________________</w:t>
      </w:r>
    </w:p>
    <w:p w14:paraId="3EB3535A" w14:textId="5B57953C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STATUS (vrtić ili škola): ____________________</w:t>
      </w:r>
    </w:p>
    <w:p w14:paraId="7AADA3E2" w14:textId="0F9A8D28" w:rsidR="002B023C" w:rsidRPr="002B023C" w:rsidRDefault="002B023C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IME, PREZIME I KONTAKT RODITELJA: __________________</w:t>
      </w:r>
      <w:r>
        <w:rPr>
          <w:sz w:val="32"/>
          <w:szCs w:val="32"/>
        </w:rPr>
        <w:t>______</w:t>
      </w:r>
      <w:r w:rsidRPr="002B023C">
        <w:rPr>
          <w:sz w:val="32"/>
          <w:szCs w:val="32"/>
        </w:rPr>
        <w:t>___</w:t>
      </w:r>
    </w:p>
    <w:p w14:paraId="69C362A6" w14:textId="2DAC1893" w:rsidR="003826F5" w:rsidRPr="002B023C" w:rsidRDefault="003826F5" w:rsidP="003826F5">
      <w:pPr>
        <w:ind w:left="0"/>
      </w:pPr>
    </w:p>
    <w:p w14:paraId="3A3F670E" w14:textId="341944AD" w:rsidR="005D797B" w:rsidRPr="002B023C" w:rsidRDefault="003826F5" w:rsidP="003826F5">
      <w:pPr>
        <w:rPr>
          <w:b/>
          <w:bCs/>
          <w:sz w:val="32"/>
          <w:szCs w:val="32"/>
        </w:rPr>
      </w:pPr>
      <w:r w:rsidRPr="002B023C">
        <w:rPr>
          <w:b/>
          <w:bCs/>
          <w:sz w:val="32"/>
          <w:szCs w:val="32"/>
        </w:rPr>
        <w:t>Prijavnicu dostaviti voditelj</w:t>
      </w:r>
      <w:r w:rsidR="00100791">
        <w:rPr>
          <w:b/>
          <w:bCs/>
          <w:sz w:val="32"/>
          <w:szCs w:val="32"/>
        </w:rPr>
        <w:t>ici</w:t>
      </w:r>
      <w:r w:rsidR="00B240EA">
        <w:rPr>
          <w:b/>
          <w:bCs/>
          <w:sz w:val="32"/>
          <w:szCs w:val="32"/>
        </w:rPr>
        <w:t>:</w:t>
      </w:r>
    </w:p>
    <w:p w14:paraId="1FBFF2C8" w14:textId="7691C5F0" w:rsidR="003826F5" w:rsidRPr="002B023C" w:rsidRDefault="00B240EA" w:rsidP="002B023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Nada Razumović</w:t>
      </w:r>
      <w:r w:rsidR="002B023C" w:rsidRPr="002B023C">
        <w:rPr>
          <w:b/>
          <w:bCs/>
          <w:sz w:val="32"/>
          <w:szCs w:val="32"/>
        </w:rPr>
        <w:t xml:space="preserve"> – </w:t>
      </w:r>
      <w:r>
        <w:rPr>
          <w:b/>
          <w:bCs/>
          <w:sz w:val="32"/>
          <w:szCs w:val="32"/>
        </w:rPr>
        <w:t>098 9804 467</w:t>
      </w:r>
      <w:r w:rsidR="002B023C" w:rsidRPr="002B023C">
        <w:rPr>
          <w:b/>
          <w:bCs/>
          <w:sz w:val="32"/>
          <w:szCs w:val="32"/>
        </w:rPr>
        <w:t xml:space="preserve"> </w:t>
      </w:r>
    </w:p>
    <w:p w14:paraId="03116A27" w14:textId="77777777" w:rsidR="003826F5" w:rsidRPr="002B023C" w:rsidRDefault="003826F5" w:rsidP="002B023C">
      <w:pPr>
        <w:ind w:left="0"/>
      </w:pPr>
    </w:p>
    <w:p w14:paraId="0C72191C" w14:textId="42F34A29" w:rsidR="003826F5" w:rsidRPr="003826F5" w:rsidRDefault="002B023C" w:rsidP="002B023C">
      <w:pPr>
        <w:spacing w:after="0"/>
        <w:rPr>
          <w:sz w:val="32"/>
          <w:szCs w:val="32"/>
        </w:rPr>
      </w:pPr>
      <w:r>
        <w:rPr>
          <w:sz w:val="32"/>
          <w:szCs w:val="32"/>
        </w:rPr>
        <w:t>U _____________, ______________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_________________</w:t>
      </w:r>
    </w:p>
    <w:p w14:paraId="0E881476" w14:textId="12A8A69A" w:rsidR="002B023C" w:rsidRPr="002B023C" w:rsidRDefault="002B023C" w:rsidP="002B023C">
      <w:pPr>
        <w:spacing w:after="0"/>
        <w:rPr>
          <w:sz w:val="20"/>
          <w:szCs w:val="20"/>
        </w:rPr>
      </w:pPr>
      <w:r w:rsidRPr="002B023C">
        <w:rPr>
          <w:sz w:val="20"/>
          <w:szCs w:val="20"/>
        </w:rPr>
        <w:t xml:space="preserve">                        (mjesto)</w:t>
      </w:r>
      <w:r w:rsidRPr="002B023C">
        <w:rPr>
          <w:sz w:val="20"/>
          <w:szCs w:val="20"/>
        </w:rPr>
        <w:tab/>
      </w:r>
      <w:r w:rsidRPr="002B023C">
        <w:rPr>
          <w:sz w:val="20"/>
          <w:szCs w:val="20"/>
        </w:rPr>
        <w:tab/>
      </w:r>
      <w:r w:rsidR="009B4AA1">
        <w:rPr>
          <w:sz w:val="20"/>
          <w:szCs w:val="20"/>
        </w:rPr>
        <w:t xml:space="preserve">            </w:t>
      </w:r>
      <w:r w:rsidRPr="002B023C">
        <w:rPr>
          <w:sz w:val="20"/>
          <w:szCs w:val="20"/>
        </w:rPr>
        <w:t>(datum)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9B4AA1">
        <w:rPr>
          <w:sz w:val="20"/>
          <w:szCs w:val="20"/>
        </w:rPr>
        <w:t xml:space="preserve">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(potpis roditelja)</w:t>
      </w:r>
    </w:p>
    <w:p w14:paraId="1C5693EF" w14:textId="77777777" w:rsidR="002B023C" w:rsidRDefault="002B023C" w:rsidP="002B023C">
      <w:pPr>
        <w:spacing w:after="0"/>
        <w:ind w:left="0"/>
        <w:jc w:val="center"/>
      </w:pPr>
    </w:p>
    <w:p w14:paraId="64C28F42" w14:textId="3F723B37" w:rsidR="002B023C" w:rsidRDefault="002B023C" w:rsidP="002B023C">
      <w:pPr>
        <w:spacing w:after="0"/>
        <w:ind w:left="0"/>
        <w:jc w:val="center"/>
      </w:pPr>
      <w:r>
        <w:t>PRIVOLA</w:t>
      </w:r>
    </w:p>
    <w:p w14:paraId="5D86366D" w14:textId="11A3E040" w:rsidR="002B023C" w:rsidRDefault="002B023C" w:rsidP="002B023C">
      <w:pPr>
        <w:spacing w:before="0" w:after="0"/>
        <w:ind w:left="0"/>
        <w:jc w:val="both"/>
        <w:rPr>
          <w:sz w:val="16"/>
          <w:szCs w:val="16"/>
        </w:rPr>
      </w:pPr>
      <w:r w:rsidRPr="002B023C">
        <w:rPr>
          <w:sz w:val="16"/>
          <w:szCs w:val="16"/>
        </w:rPr>
        <w:t>Suglasan sam/suglasna sam da se informacije koje sam pružio/la koriste u postupku rješavanja zahtjeva te ovlašćujem Grad Kutjevo da ih ima pravo provjeravati, obrađivati, čuvati, koristiti i za druge svrhe u djelokrugu svog rada.</w:t>
      </w:r>
      <w:r>
        <w:rPr>
          <w:sz w:val="16"/>
          <w:szCs w:val="16"/>
        </w:rPr>
        <w:t xml:space="preserve"> </w:t>
      </w:r>
      <w:r w:rsidRPr="002B023C">
        <w:rPr>
          <w:sz w:val="16"/>
          <w:szCs w:val="16"/>
        </w:rPr>
        <w:t>Sukladno Uredbi (EU) 2016/679 Europskog parlamenta i Vijeća od 27. travnja 2016. godine o zaštiti pojedinaca u vezi s obradom osobnih podataka i o slobodnom kretanju takvih podataka te o stavljanju izvan snage Direktive 95/46/EZ potpisom ovog Zahtjeva dajem privolu Gradu Kutjevu da prikuplja moje osobne podatke te ih obrađuje. Voditelj obrade osobnih</w:t>
      </w:r>
      <w:r>
        <w:rPr>
          <w:sz w:val="16"/>
          <w:szCs w:val="16"/>
        </w:rPr>
        <w:t xml:space="preserve"> </w:t>
      </w:r>
      <w:r w:rsidRPr="002B023C">
        <w:rPr>
          <w:sz w:val="16"/>
          <w:szCs w:val="16"/>
        </w:rPr>
        <w:t>podataka poduzima sve tehničke i organizacijske mjere za zaštitu osobnih podataka. Slijedom navedenog, potvrđujem da sam upoznat s mogućnošću da u bilo koje vrijeme mogu povući privolu bez bilo kakvih negativnih posljedica.</w:t>
      </w:r>
      <w:r>
        <w:rPr>
          <w:sz w:val="16"/>
          <w:szCs w:val="16"/>
        </w:rPr>
        <w:t xml:space="preserve"> </w:t>
      </w:r>
      <w:r w:rsidRPr="002B023C">
        <w:rPr>
          <w:sz w:val="16"/>
          <w:szCs w:val="16"/>
        </w:rPr>
        <w:t>Svojim potpisom jamčim pod materijalnom, moralnom i kaznenom odgovornošću da su podaci koji su uneseni u obrascu istiniti i potpuni kao i priloženi dokazi.</w:t>
      </w:r>
    </w:p>
    <w:p w14:paraId="2EB46707" w14:textId="77777777" w:rsidR="002B023C" w:rsidRPr="002B023C" w:rsidRDefault="002B023C" w:rsidP="002B023C">
      <w:pPr>
        <w:spacing w:before="0" w:after="0"/>
        <w:ind w:left="0"/>
        <w:jc w:val="both"/>
        <w:rPr>
          <w:sz w:val="16"/>
          <w:szCs w:val="16"/>
        </w:rPr>
      </w:pPr>
    </w:p>
    <w:p w14:paraId="001F33AF" w14:textId="3FB40FAF" w:rsidR="003826F5" w:rsidRPr="002B023C" w:rsidRDefault="003826F5" w:rsidP="003826F5">
      <w:pPr>
        <w:ind w:left="0"/>
        <w:jc w:val="center"/>
        <w:rPr>
          <w:b/>
          <w:bCs/>
        </w:rPr>
      </w:pPr>
      <w:r w:rsidRPr="002B023C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21740282" wp14:editId="4C31B221">
            <wp:simplePos x="0" y="0"/>
            <wp:positionH relativeFrom="margin">
              <wp:posOffset>1875155</wp:posOffset>
            </wp:positionH>
            <wp:positionV relativeFrom="paragraph">
              <wp:posOffset>294640</wp:posOffset>
            </wp:positionV>
            <wp:extent cx="3046993" cy="478751"/>
            <wp:effectExtent l="0" t="0" r="0" b="0"/>
            <wp:wrapNone/>
            <wp:docPr id="14546776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93" cy="47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23C">
        <w:rPr>
          <w:b/>
          <w:bCs/>
        </w:rPr>
        <w:t>Sufinancirano sredstvima Ministarstva demografije i useljeništva.</w:t>
      </w:r>
    </w:p>
    <w:sectPr w:rsidR="003826F5" w:rsidRPr="002B023C" w:rsidSect="002B023C">
      <w:headerReference w:type="default" r:id="rId14"/>
      <w:pgSz w:w="11906" w:h="16838" w:code="9"/>
      <w:pgMar w:top="3403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E88E92" w14:textId="77777777" w:rsidR="007C4E43" w:rsidRDefault="007C4E43" w:rsidP="001E7D29">
      <w:pPr>
        <w:spacing w:after="0" w:line="240" w:lineRule="auto"/>
      </w:pPr>
      <w:r>
        <w:separator/>
      </w:r>
    </w:p>
  </w:endnote>
  <w:endnote w:type="continuationSeparator" w:id="0">
    <w:p w14:paraId="234B9F9F" w14:textId="77777777" w:rsidR="007C4E43" w:rsidRDefault="007C4E43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39B21" w14:textId="77777777" w:rsidR="007C4E43" w:rsidRDefault="007C4E43" w:rsidP="001E7D29">
      <w:pPr>
        <w:spacing w:after="0" w:line="240" w:lineRule="auto"/>
      </w:pPr>
      <w:r>
        <w:separator/>
      </w:r>
    </w:p>
  </w:footnote>
  <w:footnote w:type="continuationSeparator" w:id="0">
    <w:p w14:paraId="44EDEAA1" w14:textId="77777777" w:rsidR="007C4E43" w:rsidRDefault="007C4E43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6CBDC" w14:textId="5A3925F3" w:rsidR="003826F5" w:rsidRPr="003826F5" w:rsidRDefault="00832C92" w:rsidP="003826F5">
    <w:pPr>
      <w:pStyle w:val="Zaglavlje"/>
      <w:ind w:left="-567" w:firstLine="141"/>
      <w:rPr>
        <w:b/>
        <w:bCs/>
        <w:i/>
        <w:iCs/>
        <w:noProof/>
        <w:color w:val="FFFFFF" w:themeColor="background1"/>
        <w:sz w:val="40"/>
        <w:szCs w:val="40"/>
        <w:lang w:bidi="hr-HR"/>
      </w:rPr>
    </w:pPr>
    <w:r w:rsidRPr="001C7529">
      <w:rPr>
        <w:noProof/>
        <w:lang w:bidi="hr-H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5A62A60" wp14:editId="48995DAA">
              <wp:simplePos x="0" y="0"/>
              <wp:positionH relativeFrom="column">
                <wp:posOffset>-923925</wp:posOffset>
              </wp:positionH>
              <wp:positionV relativeFrom="paragraph">
                <wp:posOffset>-1790700</wp:posOffset>
              </wp:positionV>
              <wp:extent cx="8010649" cy="12793980"/>
              <wp:effectExtent l="0" t="0" r="9525" b="7620"/>
              <wp:wrapNone/>
              <wp:docPr id="17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649" cy="12793980"/>
                        <a:chOff x="0" y="0"/>
                        <a:chExt cx="8010649" cy="12793980"/>
                      </a:xfrm>
                    </wpg:grpSpPr>
                    <wps:wsp>
                      <wps:cNvPr id="1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Prostoručno: Oblik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Pravokutni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91225" y="10858500"/>
                          <a:ext cx="1925510" cy="19354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Prostoručno: Oblik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286499" y="11182349"/>
                          <a:ext cx="1348530" cy="140718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781484" y="10706099"/>
                          <a:ext cx="447886" cy="33337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10424" y="10915649"/>
                          <a:ext cx="491407" cy="5160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7AE81D" id="Grupa 3" o:spid="_x0000_s1026" style="position:absolute;margin-left:-72.75pt;margin-top:-141pt;width:630.75pt;height:1007.4pt;z-index:-251655168;mso-width-relative:margin" coordsize="80106,127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">
              <v:shape id="Prostoručno: Oblik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8" o:spid="_x0000_s1028" alt="&quot;&quot;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Pravokutnik 2" o:spid="_x0000_s1029" alt="&quot;&quot;" style="position:absolute;left:23959;top:12153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Prostoručno: Oblik 10" o:spid="_x0000_s1030" alt="&quot;&quot;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1" alt="&quot;&quot;" style="position:absolute;left:59912;top:108585;width:19255;height:1935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046847,1924983;1037848,1929919;1038387,1930154;1121670,1874879;1092575,1881935;1048932,1887580;1046854,1881935;1077335,1879113;1121670,1874879;1197352,1867492;1195575,1868003;1196486,1867822;654415,1856885;685242,1865000;698404,1865705;735119,1884053;751745,1887580;752785,1887934;756595,1884053;771142,1888286;785690,1891814;814354,1898605;814785,1898165;848037,1903810;863969,1906633;879903,1908044;912461,1909455;956797,1908749;958721,1908749;963032,1906280;972730,1903104;982602,1902928;989356,1903810;991174,1908749;1006674,1908749;1001825,1915806;999054,1919334;990048,1923568;973423,1923568;951948,1922157;905534,1920746;870897,1917923;840416,1913689;809935,1908749;763522,1901693;727499,1889698;727916,1889389;706717,1882641;688013,1874174;666538,1867117;644370,1859355;654415,1856885;1062199,1841757;1051615,1843402;978416,1847167;1002518,1850181;1008753,1848770;1051703,1843831;1058771,1842431;1127965,1831532;1092015,1837121;1104351,1837480;1122103,1834128;1259195,1829900;1146442,1860486;1203500,1847536;536303,1815605;615968,1850181;644370,1859355;665845,1867116;687320,1874173;706024,1882641;701868,1886169;690784,1884052;651298,1869234;631901,1861471;612504,1853004;586872,1843831;564705,1833952;547386,1824778;536303,1815605;568862,1797965;606962,1817723;602113,1820545;557778,1798670;568862,1797965;428235,1749981;475341,1776796;485040,1788086;462872,1776090;446246,1765505;428235,1749981;510838,1731875;510845,1732076;513184,1734960;513442,1733751;1522512,1685555;1519997,1685768;1478432,1716111;1437560,1738691;1408465,1756332;1392532,1763388;1375906,1770445;1355816,1781029;1340576,1790202;1318408,1799376;1295548,1807844;1289313,1814194;1279615,1817723;1255369,1821956;1224195,1831835;1195793,1841008;1164619,1850182;1125826,1860061;1071100,1869234;1069714,1871351;1043401,1878052;1044083,1878407;1073304,1870966;1073870,1869234;1128597,1860061;1167391,1850182;1198564,1841008;1226967,1831835;1258140,1821956;1282386,1817723;1265973,1827754;1266453,1827602;1283772,1817017;1293470,1813489;1294116,1813307;1298319,1808549;1321180,1800081;1343348,1790908;1358588,1781735;1378677,1771151;1395303,1764094;1406704,1759045;1412622,1754920;1441717,1737280;1482588,1714699;334596,1675796;337226,1678094;338124,1678560;1527162,1657376;1526924,1657542;1526924,1657744;1528025,1657904;1528309,1657542;1542128,1646843;1538038,1649721;1537315,1650486;1540119,1648658;278033,1611300;304196,1642679;283451,1617321;1591176,1611279;1591114,1611302;1590656,1614499;1579572,1627200;1566410,1642018;1567203,1641833;1579572,1627906;1590656,1615204;1591176,1611279;345743,1595389;347114,1597091;347184,1596858;243273,1579216;261284,1591213;262169,1592273;270376,1594123;288993,1611676;314625,1632845;325709,1648369;331943,1656131;358267,1678712;350648,1685062;326132,1657315;325016,1657542;348216,1683800;350648,1685062;358268,1678712;424078,1731634;410917,1735868;415765,1739396;396369,1740102;383899,1731634;372123,1722461;343028,1697763;316010,1673067;291072,1648369;279295,1636373;268212,1623672;272368,1618027;286223,1630728;301463,1642724;320167,1663188;321757,1664577;301463,1642724;286915,1630728;273060,1618027;257820,1598974;243273,1579216;1769384,1467020;1769032,1467174;1761466,1485671;1762111,1378618;1743753,1405629;1734747,1422565;1725741,1438089;1704266,1467020;1685562,1495951;1668936,1519237;1667550,1520101;1666416,1521813;1668243,1520649;1684869,1497363;1703574,1468432;1725048,1439501;1734054,1423977;1743060,1407041;1761764,1379521;1833809,1368937;1824803,1396457;1808870,1426093;1792937,1456436;1778390,1475488;1788088,1455730;1796401,1435972;1802635,1425388;1810948,1411275;1818569,1397163;1833809,1368937;1788970,1308450;1772155,1338594;1771846,1339319;1788780,1308957;1798192,1240176;1777982,1296421;1735469,1384938;1729245,1394962;1729205,1395045;1714657,1420448;1700109,1447968;1683484,1469138;1669629,1493129;1587885,1586979;1560868,1610265;1558276,1612273;1557158,1613425;1545860,1622807;1536622,1633551;1502678,1659660;1497359,1663082;1482912,1675079;1480826,1676459;1477739,1679418;1450722,1697764;1423705,1714699;1420613,1716296;1402320,1728399;1396649,1731313;1391146,1735163;1372442,1745748;1354966,1752729;1316016,1772741;1224634,1807458;1160956,1824136;1212419,1814194;1222117,1812077;1253290,1800787;1272687,1794436;1303861,1778206;1339190,1765505;1361826,1756463;1371750,1750687;1380754,1747865;1393224,1740808;1396501,1738488;1405001,1730224;1423705,1718933;1444984,1708308;1452800,1703409;1479817,1685062;1491594,1673772;1504756,1665304;1538700,1639196;1562947,1615909;1589963,1592624;1671707,1498774;1682956,1479294;1683484,1477605;1701495,1449379;1707037,1440911;1714406,1430501;1716735,1426093;1731283,1400690;1759685,1340711;1787395,1276498;1795535,1250389;1873987,1177709;1871910,1179120;1871910,1179120;1880531,1135888;1880282,1137137;1882300,1139604;1888535,1146661;1892692,1143838;1892797,1143297;1889921,1145250;1882993,1138898;1874356,1055730;1873873,1055758;1872996,1055807;1873295,1059162;1872603,1076803;1869832,1087387;1853206,1114201;1849049,1137488;1844893,1145250;1837966,1179120;1830345,1205934;1822032,1232043;1817183,1252506;1811641,1273676;1816061,1266673;1819954,1251800;1823418,1230631;1831731,1204523;1839351,1177709;1846278,1143838;1850435,1136076;1854591,1112790;1871217,1085976;1860133,1140310;1851820,1185471;1833116,1243333;1829416,1249196;1827834,1257975;1822725,1272970;1803328,1316014;1794322,1338594;1788780,1350590;1781853,1363292;1763149,1397163;1743060,1430327;1717428,1474783;1689026,1518532;1670322,1543229;1650232,1567221;1643305,1577100;1635685,1586979;1623908,1596858;1604647,1618580;1605203,1620849;1585114,1642018;1563639,1657542;1546321,1671655;1529915,1683868;1532466,1683651;1550477,1670244;1567796,1656131;1589271,1640607;1609361,1619438;1608668,1616615;1628064,1594741;1639841,1584862;1647461,1574983;1654389,1565104;1674478,1541113;1693182,1516415;1721585,1472665;1747216,1428211;1767306,1395045;1786010,1361175;1792937,1348473;1798479,1336478;1807485,1313897;1826882,1270853;1834501,1241922;1853206,1184060;1861519,1138899;1872603,1084565;1875102,1075021;1873295,1074686;1873987,1057045;1889228,1040815;1881161,1075052;1881162,1075052;1889228,1040816;1895463,1033759;1891306,1042932;1890354,1062161;1889921,1080331;1882993,1102044;1882993,1104524;1891306,1080331;1892692,1042932;1895922,1035804;1865675,1003416;1861136,1014345;1859440,1030231;1857255,1022810;1856455,1023858;1858748,1031642;1857362,1042932;1860133,1052105;1862281,1051984;1860826,1047166;1862211,1035875;1865675,1003416;1923866,984364;1925251,985069;1924558,1014706;1925251,1035170;1923172,1072568;1921095,1093738;1914860,1124786;1912782,1150895;1902390,1198878;1892692,1240510;1875374,1248273;1876759,1244039;1879530,1214402;1889921,1183354;1898234,1178415;1898234,1178414;1907240,1124786;1912089,1099383;1916245,1073275;1919709,1048577;1921095,1025291;1921787,1005533;1923172,994948;1923866,984364;97566,657184;97911,657359;97944,657261;139362,556042;124121,584973;111652,595558;111622,596234;110416,623247;110451,623183;111652,596263;124121,585679;139362,556748;139881,557100;140140,556571;147674,494652;137975,501708;123428,532756;126756,535468;126865,534992;124121,532756;138668,501708;147256,495460;201015,454431;200140,455144;196426,469690;194088,477011;130356,595558;121350,624489;113037,654126;95025,716222;83249,758560;77707,790314;74936,806543;72858,822774;66623,866523;64545,893337;68009,921563;69632,906183;69394,901099;72165,871462;78400,827713;83344,821668;90525,772720;90176,764205;97020,744220;101092,727441;99875,730335;95718,728923;85327,759266;86020,776201;81170,808661;80478,814306;73551,822774;75629,806543;78400,790314;83941,758560;95718,716222;113730,654126;122043,624489;131048,595558;194780,477011;201015,454431;213485,383867;213485,383867;216948,386689;216948,386689;338312,283403;338179,283512;337775,283977;332117,290017;330686,292136;329752,293212;325709,299190;283452,349996;271675,364109;259899,378927;207824,437555;260591,378222;272367,363403;284144,349290;326401,298484;330686,292136;337775,283977;355897,234745;349918,236867;345471,238548;344413,239916;336793,246972;317396,259674;304234,274493;291765,289311;283452,297073;283170,296713;275312,306335;261977,323182;240502,347174;243965,351407;244031,351348;241194,347879;262669,323887;284144,297073;292457,289311;304927,274493;318088,259675;337485,246973;345106,239917;353419,236742;356043,235912;1359280,107257;1394610,123486;1409850,136188;1375906,119252;1359280,107257;1244285,55745;1271995,62095;1310788,81853;1244285,55745;827255,51070;812707,52922;781533,57156;751053,64213;737891,68446;722651,72680;689301,79354;683164,81854;640907,96672;599342,113607;570247,127015;550850,134776;503051,157357;480191,172176;458023,186994;422693,213808;389441,240622;357617,268901;360346,272376;367100,267657;372850,263292;393598,244856;426849,218042;462179,191227;484346,176409;507207,161591;555006,139010;573711,129131;602806,115724;644370,98789;686627,83971;704378,80419;712953,77434;829665,51787;1074996,35899;1089803,37398;1109893,44455;1094653,42338;1062787,35987;1074996,35899;1155614,30342;1184016,32459;1218653,46571;1175703,38810;1155614,30342;923892,30166;843880,34576;788461,42338;762136,49394;739276,57862;707409,62095;586872,109373;543230,129131;530067,134070;518291,140422;496123,152417;461486,170764;435162,191933;358960,252618;343036,266723;327457,281213;327787,281549;207943,424793;183696,458664;172612,479128;161529,498179;140746,537695;118140,573982;117886,575094;110266,596263;104724,606142;103338,607554;97190,628370;95718,640719;94333,658360;84635,687291;75629,716222;65930,758560;60388,797371;56925,836180;61774,809366;62223,807153;63159,796665;68701,757855;70436,758445;70587,757789;68702,757149;78400,714811;87406,685879;97060,657081;96412,656948;97797,639308;105417,606142;110959,596263;111145,595748;118579,575094;141439,538401;162222,498885;173306,479834;184389,459370;208636,425499;328480,282255;360346,252618;436548,191933;462872,170764;497509,152418;519677,140422;531454,134071;544615,129131;588259,109373;708796,62096;740662,57862;763522,49395;789846,42338;845266,34576;925277,30430;989589,32628;1021222,0;1053781,2117;1087032,5645;1109200,11290;1123748,18347;1141759,14818;1168776,21169;1185402,26108;1184709,26814;1184016,31753;1155614,29637;1145916,26814;1136217,24697;1117513,20463;1098809,16229;1079412,13407;1057938,13407;1040619,13407;1013602,13407;1012333,12994;1000440,19052;1004596,26108;1046161,34576;1027664,34905;1027976,34929;1047546,34576;1064172,36693;1096038,43044;1111279,45161;1136910,50806;1163235,56451;1188866,62801;1214498,70564;1226967,74092;1239436,78325;1239597,78475;1248539,80046;1270209,88248;1273236,92920;1274073,93144;1293470,100906;1310096,107962;1326722,115725;1339191,122781;1347504,127015;1356509,131954;1386990,149595;1425784,174998;1445873,189111;1446455,189534;1456722,195887;1847664,944848;1847372,950754;1855284,951905;1862904,957550;1866368,976602;1879529,999182;1885072,999696;1885072,994243;1890703,978309;1890613,975191;1896155,956139;1903776,956139;1915552,948377;1916937,979425;1913474,994243;1909318,1008356;1907239,1031642;1906547,1043638;1905161,1055634;1902208,1057640;1902390,1058456;1905220,1056534;1906547,1045049;1907239,1033054;1909318,1009767;1913474,995654;1916937,980836;1922479,985070;1921787,995654;1920402,1006239;1919708,1025997;1918323,1049283;1914860,1073981;1910703,1100089;1905854,1125492;1896848,1179120;1888535,1184060;1878144,1215108;1875373,1244745;1873987,1248979;1862211,1281438;1858747,1284261;1844200,1318836;1859440,1284261;1862904,1281438;1840736,1345651;1828960,1352002;1826517,1356978;1826882,1357646;1829653,1352001;1841429,1345651;1833116,1369642;1817876,1397868;1810256,1411981;1801943,1426093;1795708,1436678;1786703,1457141;1777004,1476899;1761764,1498068;1746524,1517826;1747159,1516494;1729897,1540407;1692489,1582040;1685124,1593582;1692489,1582745;1729897,1541112;1701495,1584861;1686860,1600474;1675113,1609271;1674478,1610265;1667133,1616021;1666858,1618027;1634299,1651897;1599661,1684357;1598060,1685541;1586500,1700586;1558790,1721755;1532892,1741540;1532799,1741655;1558790,1722461;1586500,1701292;1563639,1724578;1545022,1736927;1532143,1742467;1531773,1742925;1517918,1752098;1512697,1754563;1499561,1765417;1486745,1774678;1467348,1787380;1461114,1788086;1454184,1791223;1453107,1792057;1461806,1788791;1468041,1788086;1443102,1807138;1427169,1815606;1411236,1823368;1399982,1825087;1398074,1826190;1345425,1849476;1342741,1850097;1326722,1860766;1335727,1863589;1302475,1878407;1305246,1868529;1294163,1872762;1283772,1876290;1262296,1883347;1259427,1879839;1249134,1881935;1236665,1884758;1211033,1891109;1210188,1891509;1234587,1885463;1247056,1882641;1257447,1880524;1261603,1884052;1283079,1876995;1293469,1873468;1304553,1869234;1301782,1879113;1272687,1893225;1271261,1892819;1251213,1900987;1234587,1905927;1209648,1912277;1199344,1911396;1177791,1915667;1177089,1917217;1119591,1928507;1106429,1924979;1095345,1924979;1075948,1931330;1058630,1932741;1041311,1933446;1039430,1932626;1023647,1935476;1004596,1932035;1005289,1931330;1008753,1926390;992820,1924274;1000440,1920040;1023301,1919334;1045468,1918628;1077334,1919334;1099502,1917217;1141066,1908043;1168776,1901693;1189558,1900987;1191004,1900303;1170854,1900988;1143145,1907338;1101580,1916512;1079412,1918628;1047546,1917923;1025379,1918628;1002518,1919334;1003211,1916512;1008060,1909455;1221424,1873468;1366208,1817723;1404308,1797259;1425784,1785969;1447951,1773973;1489516,1748570;1522767,1722461;1585114,1673067;1602432,1658954;1619058,1644136;1643997,1620849;1654389,1603209;1669315,1589272;1669435,1588396;1655082,1601797;1644690,1619438;1619751,1642724;1603126,1657542;1585807,1671655;1523461,1721050;1490209,1747159;1448644,1772562;1426477,1784557;1405001,1795847;1366901,1816311;1222117,1872056;1008753,1908044;992820,1908044;990741,1902399;974116,1901693;958875,1908044;914540,1908749;881981,1907338;866048,1905927;850115,1903104;859713,1892677;857735,1893225;821976,1886480;820327,1886875;751746,1874174;724728,1868529;701175,1864295;672773,1850887;637443,1837480;600728,1822662;606962,1817723;632594,1822662;643678,1832541;681778,1843831;757288,1863589;775991,1867117;796081,1870645;818249,1875585;842678,1880966;844572,1880524;867433,1884053;868126,1882641;901377,1884053;906919,1884758;958182,1884758;995590,1886169;1039926,1882641;1045468,1882641;1047546,1888286;1091189,1882641;1120284,1875585;1136910,1872762;1147301,1871351;1170161,1865706;1188866,1861472;1207569,1856532;1241878,1850484;1246364,1848771;1210341,1855121;1191637,1860061;1172933,1864295;1150072,1869940;1139681,1871351;1123056,1874174;1078027,1878407;1047546,1881230;1042004,1881230;997669,1884758;960261,1883347;908998,1883347;903456,1882641;881981,1873468;870204,1881230;870174,1881291;879903,1874879;901378,1884052;868126,1882641;868388,1882468;846651,1879113;821020,1873468;798852,1868529;778762,1865000;760059,1861472;684549,1841714;646449,1830424;635365,1820545;609733,1815605;571633,1795847;560549,1796553;521062,1776090;514135,1763388;515520,1762683;539767,1776090;564012,1789497;570940,1785263;542538,1766211;518984,1755626;486425,1736574;458715,1718227;415073,1699175;398447,1685063;401911,1683651;418536,1688591;383899,1651897;364502,1635668;346491,1619438;323631,1600386;290379,1562987;288098,1555724;281373,1548874;258513,1523471;255742,1510770;246736,1498068;245663,1496355;234959,1488895;214177,1458553;202401,1430327;201015,1430327;185083,1399279;169842,1368231;153909,1332244;139362,1295551;153909,1320248;168457,1351296;173306,1368231;175310,1371225;172843,1358160;166410,1346268;155939,1322283;143517,1301195;128277,1258857;115220,1215455;110933,1202804;92259,1126878;84000,1071760;83941,1073275;84635,1084565;88098,1110674;92254,1137488;85327,1114201;80478,1084565;74936,1084565;71472,1057750;66623,1040815;62467,1024586;50690,1011884;47226,1011884;43762,994243;42377,971663;45148,939909;46533,928619;48893,920875;47746,903216;49304,877107;52075,871816;52075,868640;46533,879225;41685,872168;32679,859467;31033,849411;30601,850293;27830,878519;25751,906744;23673,928619;23673,973779;24366,997066;25751,1020351;19517,1042226;18131,1042226;13975,999888;13975,956139;17438,922268;23670,928615;18131,921563;16746,896160;18131,857349;18824,846765;20902,829124;29215,797371;33357,776276;31986,771262;27137,799487;18824,831241;16746,848882;16053,859467;14667,898276;16053,923679;12589,957550;12589,1001299;16746,1043638;18131,1043638;27137,1083859;31986,1117024;42377,1150895;58743,1223730;60171,1237688;63160,1237688;78400,1275087;83942,1294139;73551,1277909;62467,1252506;61774,1259563;55747,1240532;51383,1241216;46533,1224987;29908,1186177;19517,1151601;18824,1122669;13975,1088799;10511,1054928;2891,1030231;7740,898982;12589,865112;8433,846765;16746,795959;18824,783963;24366,743036;38914,713399;35449,753621;38912,746727;40991,730246;41685,711988;47919,688702;57617,653420;69394,617433;70276,616421;75629,587796;83249,567332;92255,550397;110266,515115;124814,483361;145596,442434;160836,424793;173306,400096;183697,384572;194781,378927;197552,374693;208636,352113;230110,326710;230695,337327;229129,341790;251585,318242;262669,303424;277217,289311;278471,290730;277910,290017;295921,271670;313933,254735;333329,233566;360346,213102;389441,191227;406837,178865;418536,167941;439319,155240;461486,143244;464421,141707;471964,134159;484347,124897;497942,117841;507560,115586;509285,114313;697711,36692;704703,35144;724035,28225;737371,25490;744324,25430;746896,24697;904841,3528;949696,3352;997669,4233;998562,4915;1021915,2117;1043390,5644;1064865,9878;1075945,12444;1064172,9173;1042697,4939;1021222,1411;1021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2" alt="&quot;&quot;" style="position:absolute;left:62864;top:111823;width:13486;height:14072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733159,1399549;726856,1403138;727234,1403309;785561,1363121;765184,1368252;734619,1372356;733164,1368252;754511,1366199;785561,1363121;838565,1357751;837320,1358122;837959,1357991;458319,1350039;479909,1355939;489127,1356452;514840,1369791;526484,1372356;527213,1372613;529881,1369791;540069,1372869;550257,1375434;570333,1380371;570634,1380052;593922,1384156;605080,1386208;616239,1387234;639042,1388260;670092,1387747;671440,1387747;674459,1385951;681251,1383642;688165,1383514;692895,1384155;694168,1387747;705024,1387747;701628,1392877;699687,1395442;693380,1398521;681736,1398521;666696,1397495;634190,1396468;609932,1394416;588585,1391338;567238,1387747;534732,1382616;509504,1373895;509796,1373671;494949,1368765;481849,1362608;466810,1357478;451284,1351835;458319,1350039;743911,1339040;736498,1340236;685233,1342973;702113,1345165;706479,1344139;736560,1340548;741509,1339530;789970,1331606;764792,1335670;773432,1335930;785864,1333494;881876,1330420;802910,1352657;842871,1343242;375599,1320027;431393,1345165;451284,1351835;466324,1357478;481364,1362608;494464,1368764;491553,1371330;483790,1369790;456136,1359017;442552,1353373;428967,1347217;411016,1340548;395491,1333365;383362,1326696;375599,1320027;398402,1307201;425086,1321566;421690,1323618;390639,1307714;398402,1307201;299914,1272315;332905,1291810;339697,1300019;324172,1291297;312528,1283602;299914,1272315;357765,1259151;357770,1259297;359408,1261394;359589,1260515;1066291,1225474;1064529,1225629;1035419,1247690;1006794,1264107;986418,1276932;975259,1282062;963615,1287193;949545,1294888;938872,1301558;923347,1308227;907336,1314384;902970,1319001;896177,1321566;879197,1324644;857365,1331827;837473,1338496;815641,1345165;788472,1352348;750144,1359017;749174,1360556;730746,1365428;731223,1365687;751688,1360276;752085,1359017;790413,1352348;817582,1345165;839414,1338496;859306,1331827;881138,1324644;898119,1321566;886623,1328859;886960,1328748;899089,1321053;905881,1318488;906334,1318355;909277,1314896;925288,1308740;940813,1302071;951486,1295401;965556,1287706;977200,1282576;985184,1278905;989329,1275906;1009706,1263081;1038330,1246664;234334,1218379;236176,1220050;236805,1220389;1069547,1204987;1069380,1205108;1069380,1205254;1070152,1205371;1070351,1205108;1080029,1197329;1077164,1199421;1076658,1199978;1078622,1198648;194720,1171488;213044,1194301;198515,1175865;1114380,1171473;1114336,1171489;1114015,1173813;1106253,1183048;1097034,1193821;1097590,1193686;1106253,1183561;1114015,1174326;1114380,1171473;242141,1159920;243101,1161157;243150,1160987;170376,1148161;182990,1156883;183610,1157654;189358,1158999;202396,1171761;220347,1187152;228110,1198438;232476,1204082;250912,1220499;245576,1225116;228406,1204943;227625,1205108;243873,1224198;245576,1225116;250913,1220499;297003,1258976;287785,1262054;291181,1264619;277597,1265132;268864,1258976;260616,1252307;240239,1234350;221318,1216395;203852,1198438;195604,1189717;187842,1180482;190753,1176378;200456,1185613;211130,1194334;224229,1209212;225342,1210222;211130,1194334;200941,1185613;191238,1176378;180564,1162526;170376,1148161;1239187,1066590;1238941,1066701;1233642,1080149;1234093,1002317;1221236,1021956;1214929,1034269;1208622,1045555;1193582,1066590;1180483,1087624;1168839,1104554;1167868,1105181;1167073,1106426;1168353,1105580;1179997,1088650;1193097,1067616;1208137,1046582;1214444,1035295;1220751,1022982;1233851,1002974;1284307,995279;1278000,1015287;1266842,1036834;1255683,1058895;1245494,1072746;1252287,1058381;1258109,1044016;1262475,1036321;1268297,1026061;1273634,1015800;1284307,995279;1252904,951302;1241128,973218;1240911,973745;1252772,951671;1259363,901664;1245209,942557;1215435,1006912;1211076,1014200;1211048,1014261;1200859,1032730;1190671,1052738;1179027,1068129;1169324,1085572;1112075,1153805;1093153,1170735;1091338,1172195;1090555,1173033;1082643,1179853;1076173,1187665;1052400,1206647;1048675,1209136;1038557,1217857;1037096,1218861;1034934,1221012;1016013,1234351;997091,1246664;994925,1247824;982114,1256624;978143,1258742;974289,1261541;961189,1269237;948950,1274313;921671,1288862;857672,1314103;813075,1326229;849117,1319001;855909,1317461;877741,1309253;891326,1304636;913158,1292836;937901,1283601;953754,1277028;960704,1272828;967011,1270776;975744,1265645;978039,1263959;983992,1257950;997091,1249742;1011994,1242017;1017468,1238455;1036389,1225116;1044637,1216907;1053855,1210751;1077628,1191769;1094609,1174839;1113530,1157909;1170779,1089676;1178658,1075513;1179027,1074285;1191641,1053764;1195522,1047607;1200683,1040038;1202315,1036834;1212503,1018365;1232395,974757;1251801,928072;1257502,909089;1312446,856247;1310991,857273;1310991,857273;1317029,825842;1316855,826750;1318268,828544;1322635,833674;1325546,831622;1325619,831228;1323605,832648;1318754,828030;1312704,767563;1312366,767583;1311752,767619;1311961,770058;1311476,782884;1309536,790579;1297892,810075;1294981,827005;1292070,832648;1287218,857273;1281881,876769;1276059,895751;1272663,910629;1268782,926019;1271878,920928;1274604,910115;1277030,894724;1282852,875742;1288189,856247;1293040,831622;1295951,825978;1298862,809049;1310506,789553;1302743,829056;1296922,861890;1283822,903959;1281231,908221;1280123,914605;1276545,925507;1262960,956801;1256653,973218;1252772,981940;1247920,991175;1234821,1015800;1220751,1039912;1202800,1072233;1182908,1104041;1169809,1121997;1155739,1139440;1150888,1146622;1145551,1153805;1137303,1160987;1123814,1176781;1124203,1178430;1110134,1193821;1095094,1205108;1082965,1215369;1071475,1224248;1073262,1224090;1085876,1214342;1098005,1204082;1113045,1192795;1127115,1177404;1126630,1175352;1140214,1159448;1148462,1152266;1153799,1145084;1158650,1137901;1172720,1120458;1185819,1102502;1205711,1070694;1223662,1038373;1237732,1014261;1250831,989635;1255683,980401;1259564,971679;1265871,955262;1279456,923967;1284792,902933;1297892,860865;1303714,828031;1311476,788527;1313227,781588;1311961,781345;1312446,768519;1323120,756719;1317470,781612;1317471,781612;1323120,756720;1327486,751589;1324575,758259;1323909,772239;1323605,785449;1318754,801235;1318754,803039;1324575,785449;1325546,758258;1327808,753076;1306624,729529;1303445,737475;1302258,749024;1300727,743629;1300168,744391;1301773,750050;1300803,758259;1302743,764928;1304248,764840;1303228,761336;1304199,753128;1306624,729529;1347378,715677;1348349,716190;1347863,737737;1348349,752615;1346893,779806;1345438,795196;1341071,817770;1339616,836752;1332338,871638;1325546,901907;1313417,907550;1314387,904472;1316328,882925;1323605,860352;1329427,856761;1329427,856760;1335734,817770;1339130,799301;1342041,780319;1344467,762362;1345438,745433;1345923,731068;1346893,723372;1347378,715677;68331,477802;68572,477930;68595,477858;97602,404268;86928,425302;78195,432998;78174,433489;77330,453129;77354,453082;78195,433510;86928,425815;97602,404781;97965,405037;98147,404652;103423,359634;96631,364764;86443,387338;88774,389309;88850,388963;86928,387338;97116,364764;103131,360222;140781,330392;140168,330910;137567,341486;135929,346808;91294,432998;84987,454032;79165,475579;66551,520725;58303,551507;54422,574594;52482,586393;51026,598193;46660,630001;45204,649496;47630,670018;48767,658836;48600,655139;50541,633592;54907,601784;58370,597390;63399,561802;63155,555612;67948,541081;70800,528882;69947,530986;67036,529960;59759,552021;60244,564333;56848,587933;56363,592037;51511,598193;52966,586393;54907,574594;58788,551507;67036,520725;79651,475579;85473,454032;91779,432998;136414,346808;140781,330392;149514,279088;149514,279088;151939,281141;151939,281140;236937,206047;236843,206126;236560,206464;232598,210855;231596,212396;230942,213178;228110,217525;198515,254463;190267,264724;182020,275497;145550,318122;182505,274984;190752,264210;199000,253950;228595,217012;231596,212396;236560,206464;249252,170670;245065,172213;241951,173435;241210,174430;235873,179560;222288,188795;213070,199569;204337,210342;198515,215985;198318,215724;192815,222719;183475,234968;168435,252411;170861,255489;170907,255445;168920,252924;183960,235481;199000,215985;204822,210342;213555,199569;222773,188795;236358,179561;241695,174430;247517,172122;249354,171519;951971,77981;976714,89780;987388,99015;963615,86702;951971,77981;871434,40529;890841,45146;918010,59511;871434,40529;579368,37130;569179,38477;547346,41555;525999,46685;516782,49764;506108,52842;482752,57694;478453,59512;448859,70285;419749,82598;399372,92345;385788,97989;352311,114405;336301,125179;320776,135953;296033,155448;272745,174943;250457,195503;252368,198030;257099,194599;261125,191425;275656,178021;298944,158526;323687,139031;339212,128257;355222,117484;388698,101067;401798,93884;422175,84136;451284,71824;480879,61050;493311,58468;499316,56298;581056,37651;752873,26100;763243,27190;777313,32321;766640,30782;744322,26164;752873,26100;809334,22060;829225,23599;853483,33859;823403,28216;809334,22060;647047,21932;591011,25138;552198,30781;533762,35912;517751,42068;495434,45146;411016,79519;380451,93884;371232,97475;362985,102093;347460,110814;323202,124153;304766,139544;251398,183664;240245,193920;229334,204454;229565,204699;145633,308844;128652,333469;120889,348347;113126,362199;98572,390929;82739,417310;82562,418119;77224,433510;73343,440693;72373,441719;68067,456853;67036,465832;66066,478657;59274,499692;52966,520725;46174,551507;42293,579724;39867,607941;43263,588445;43578,586837;44234,579211;48115,550995;49330,551423;49436,550947;48115,550481;54908,519699;61214,498665;67976,477727;67522,477631;68492,464805;73829,440693;77710,433510;77840,433135;83047,418119;99057,391442;113612,362712;121374,348861;129137,333982;146118,309357;230051,205212;252368,183665;305736,139544;324172,124153;348430,110815;363955,102093;372203,97476;381421,93884;411987,79519;496405,45147;518722,42068;534732,35912;553168,30782;591981,25138;648018,22124;693058,23722;715212,0;738015,1539;761303,4104;776828,8208;787016,13339;799631,10773;818552,15391;830195,18982;829711,19495;829225,23086;809334,21547;802541,19495;795749,17956;782650,14878;769551,11799;755966,9747;740926,9747;728797,9747;709876,9747;708987,9447;700658,13852;703569,18982;732678,25138;719724,25377;719943,25395;733649,25138;745292,26678;767610,31295;778283,32834;796235,36938;814671,41042;832622,45659;850573,51303;859306,53868;868039,56946;868151,57055;874414,58197;889590,64160;891710,67557;892297,67720;905881,73363;917525,78493;929169,84137;937902,89267;943724,92345;950031,95936;971378,108762;998547,127232;1012617,137492;1013024,137800;1020214,142419;1294011,686947;1293806,691241;1299347,692078;1304684,696182;1307110,710033;1316327,726450;1320209,726824;1320209,722859;1324153,711274;1324090,709008;1327971,695156;1333308,695156;1341556,689513;1342526,712086;1340101,722859;1337190,733120;1335734,750050;1335249,758772;1334279,767493;1332210,768952;1332338,769545;1334320,768148;1335249,759798;1335734,751076;1337190,734146;1340101,723885;1342526,713112;1346408,716190;1345923,723885;1344952,731581;1344467,745946;1343497,762876;1341071,780832;1338160,799814;1334764,818283;1328457,857273;1322635,860865;1315357,883438;1313417,904985;1312446,908064;1304199,931663;1301773,933715;1291584,958853;1302258,933715;1304684,931663;1289158,978349;1280911,982966;1279201,986584;1279456,987070;1281396,982966;1289644,978349;1283822,995792;1273148,1016313;1267812,1026573;1261990,1036834;1257623,1044529;1251316,1059407;1244524,1073772;1233851,1089163;1223177,1103528;1223622,1102559;1211533,1119945;1185334,1150214;1180176,1158606;1185334,1150727;1211533,1120458;1191641,1152266;1181392,1163617;1173164,1170012;1172720,1170735;1167576,1174920;1167383,1176378;1144580,1201004;1120322,1224603;1119201,1225464;1111104,1236403;1091698,1251793;1073560,1266178;1073495,1266262;1091698,1252307;1111104,1236916;1095094,1253846;1082055,1262824;1073036,1266852;1072776,1267185;1063073,1273854;1059417,1275646;1050217,1283538;1041241,1290271;1027657,1299505;1023290,1300019;1018437,1302300;1017683,1302906;1023775,1300532;1028142,1300019;1010676,1313870;999517,1320027;988359,1325670;980477,1326920;979140,1327722;942268,1344652;940388,1345104;929169,1352861;935476,1354913;912188,1365687;914129,1358504;906366,1361582;899089,1364147;884049,1369278;882039,1366727;874830,1368252;866097,1370304;848147,1374921;847555,1375212;864642,1370816;873375,1368764;880652,1367225;883563,1369790;898604,1364660;905881,1362095;913643,1359017;911703,1366199;891326,1376460;890327,1376164;876286,1382103;864642,1385695;847176,1390312;839960,1389671;824866,1392776;824374,1393903;784105,1402112;774887,1399546;767124,1399546;753540,1404164;741411,1405190;729282,1405703;727964,1405106;716911,1407178;703569,1404676;704054,1404164;706479,1400572;695321,1399033;700658,1395955;716668,1395442;732193,1394929;754510,1395442;770035,1393903;799145,1387233;818552,1382616;833106,1382103;834119,1381606;820007,1382104;800601,1386721;771491,1393390;755966,1394929;733649,1394416;718123,1394929;702113,1395442;702598,1393390;705994,1388260;855424,1362095;956823,1321566;983507,1306688;998547,1298479;1014072,1289758;1043182,1271289;1066469,1252307;1110134,1216395;1122263,1206134;1133907,1195361;1151373,1178430;1158650,1165605;1169104,1155472;1169188,1154835;1159136,1164579;1151858,1177404;1134392,1194335;1122748,1205108;1110619,1215369;1066955,1251281;1043667,1270263;1014557,1288732;999032,1297453;983992,1305662;957308,1320540;855909,1361069;706479,1387234;695321,1387234;693865,1383130;682221,1382616;671548,1387234;640497,1387747;617695,1386721;606536,1385695;595378,1383642;602100,1376061;600714,1376460;575670,1371556;574515,1371843;526485,1362608;507563,1358504;491068,1355426;471176,1345678;446433,1335931;420719,1325157;425086,1321566;443037,1325157;450800,1332339;477483,1340548;530366,1354913;543465,1357478;557535,1360043;573060,1363635;590169,1367547;591496,1367225;607506,1369791;607991,1368765;631279,1369791;635160,1370304;671062,1370304;697261,1371330;728312,1368765;732193,1368765;733649,1372869;764213,1368765;784590,1363635;796234,1361582;803512,1360556;819522,1356452;832622,1353374;845721,1349782;869748,1345385;872890,1344139;847662,1348756;834562,1352348;821463,1355426;805452,1359530;798175,1360556;786531,1362608;754996,1365687;733649,1367739;729767,1367739;698717,1370304;672518,1369278;636616,1369278;632735,1368765;617695,1362095;609447,1367739;609426,1367783;616239,1363121;631280,1369790;607992,1368764;608175,1368639;592952,1366199;575001,1362095;559476,1358504;545406,1355939;532307,1353374;479424,1339009;452740,1330801;444978,1323618;427026,1320027;400343,1305662;392580,1306175;364926,1291297;360074,1282062;361044,1281550;378025,1291297;395006,1301045;399857,1297967;379966,1284115;363470,1276419;340668,1262567;321261,1249229;290696,1235377;279052,1225116;281478,1224090;293122,1227681;268864,1201004;255279,1189204;242665,1177404;226655,1163553;203367,1136362;201769,1131081;197060,1126101;181050,1107632;179109,1098398;172802,1089163;172050,1087917;164554,1082493;149999,1060433;141751,1039912;140781,1039912;129622,1017339;118949,994765;107790,968601;97602,941924;107790,959879;117979,982453;121374,994765;122778,996942;121051,987444;116545,978797;109212,961359;100512,946027;89839,915246;80694,883691;77692,874492;64613,819291;58830,779217;58788,780319;59274,788527;61699,807510;64610,827005;59759,810075;56363,788527;52482,788527;50055,769032;46660,756719;43749,744920;35501,735685;33075,735685;30649,722859;29679,706442;31619,683356;32590,675148;34242,669518;33439,656679;34530,637696;36471,633849;36471,631540;32590,639236;29194,634105;22886,624871;21734,617560;21431,618201;19491,638722;18035,659244;16580,675148;16580,707981;17064,724912;18035,741841;13669,757745;12698,757745;9787,726964;9787,695156;12213,670530;16578,675145;12698,670018;11728,651548;12698,623332;13183,615636;14639,602810;20461,579724;23362,564388;22401,560742;19005,581263;13183,604350;11728,617175;11243,624871;10272,653087;11243,671556;8817,696182;8817,727990;11728,758772;12698,758772;19005,788015;22401,812127;29679,836752;41141,889707;42141,899855;44234,899855;54908,927045;58789,940898;51511,929098;43749,910629;43264,915759;39043,901923;35986,902420;32590,890621;20946,862404;13669,837265;13183,816231;9787,791605;7361,766980;2025,749024;5421,653601;8817,628975;5906,615636;11728,578698;13183,569976;17064,540221;27253,518673;24827,547916;27252,542904;28708,530922;29194,517647;33560,500717;40352,475066;48600,448901;49218,448166;52967,427354;58303,412476;64611,400163;77225,374512;87413,351425;101968,321670;112642,308844;121374,290888;128652,279601;136415,275497;138355,272419;146118,256002;161158,237533;161567,245252;160470,248497;176197,231376;183960,220603;194149,210342;195027,211374;194634,210855;207248,197516;219863,185204;233447,169813;252368,154935;272745,139031;284928,130043;293122,122101;307677,112866;323202,104145;325257,103027;330540,97540;339212,90806;348734,85676;355469,84036;356678,83110;488642,26677;493538,25551;507078,20521;516417,18533;521287,18489;523088,17956;633705,2565;665119,2437;698717,3078;699342,3574;715698,1539;730738,4104;745778,7182;753537,9047;745292,6669;730252,3591;715212,1026;7152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3" alt="&quot;&quot;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4" alt="&quot;&quot;" style="position:absolute;left:67814;top:107060;width:4479;height:33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243503,331567;241410,332417;241535,332458;260908,322937;254140,324152;243988,325125;243505,324152;250595,323666;260908,322937;278512,321664;278098,321753;278310,321721;152221,319837;159392,321235;162453,321357;170993,324517;174861,325125;175103,325185;175989,324517;179373,325246;182756,325854;189424,327023;189524,326948;197259,327920;200965,328406;204671,328649;212244,328892;222557,328771;223005,328771;224007,328345;226263,327798;228559,327768;230131,327920;230553,328771;234159,328771;233031,329986;232386,330594;230292,331323;226424,331323;221429,331080;210633,330837;202576,330351;195486,329622;188396,328771;177600,327555;169221,325489;169318,325436;164387,324274;160036,322815;155041,321600;149885,320263;152221,319837;247074,317232;244612,317515;227586,318164;233192,318683;234642,318440;244633,317589;246277,317348;262372,315471;254010,316433;256879,316495;261008,315918;292897,315190;266670,320458;279942,318227;124747,312727;143278,318683;149885,320263;154880,321600;159875,322815;164226,324274;163259,324881;160681,324517;151496,321964;146984,320627;142472,319169;136510,317589;131354,315887;127326,314307;124747,312727;132321,309689;141183,313092;140055,313578;129743,309810;132321,309689;99610,301424;110567,306043;112823,307987;107667,305921;103800,304098;99610,301424;118824,298305;118826,298340;119370,298837;119430,298628;354146,290327;353561,290364;343893,295590;334386,299479;327618,302518;323912,303733;320045,304949;315372,306772;311827,308352;306670,309932;301353,311390;299902,312484;297647,313092;292007,313821;284756,315523;278149,317103;270898,318683;261874,320384;249145,321964;248822,322329;242702,323483;242860,323545;249657,322263;249789,321964;262519,320384;271543,318683;278794,317103;285400,315523;292651,313821;298291,313092;294473,314820;294585,314794;298614,312970;300869,312363;301020,312331;301997,311512;307315,310053;312471,308473;316016,306893;320689,305070;324556,303855;327208,302985;328585,302275;335353,299236;344860,295347;77829,288646;78441,289042;78650,289122;355228,285473;355172,285502;355172,285537;355428,285564;355495,285502;358709,283659;357757,284155;357589,284286;358242,283972;64672,277537;70758,282942;65933,278574;370118,277533;370103,277537;369997,278088;367419,280276;364357,282828;364542,282796;367419,280397;369997,278209;370118,277533;80422,274796;80741,275089;80757,275049;56587,272011;60776,274077;60982,274260;62891,274578;67222,277602;73184,281248;75762,283922;77212,285259;83335,289148;81563,290242;75860,285463;75601,285502;80997,290025;81563,290242;83335,289148;98643,298264;95582,298993;96710,299601;92198,299722;89297,298264;86558,296684;79790,292430;73506,288176;67705,283922;64966,281856;62388,279668;63355,278696;66577,280883;70122,282949;74473,286474;74843,286713;70122,282949;66738,280883;63516,278696;59971,275414;56587,272011;411570,252686;411488,252712;409728,255898;409878,237459;405608,242111;403513,245028;401419,247702;396423,252686;392073,257669;388205,261680;387883,261828;387619,262123;388044,261923;391911,257912;396262,252929;401257,247946;403352,245272;405447,242355;409798,237614;426556,235791;424461,240531;420755,245636;417049,250863;413665,254144;415921,250741;417854,247338;419305,245515;421238,243084;423011,240653;426556,235791;416126,225373;412215,230565;412143,230690;416082,225460;418271,213613;413570,223301;403681,238547;402233,240274;402224,240288;398840,244664;395456,249404;391589,253050;388366,257183;369352,273348;363068,277359;362465,277704;362205,277903;359577,279519;357428,281369;349532,285867;348295,286456;344935,288522;344450,288760;343732,289270;337447,292430;331163,295347;330444,295622;326189,297706;324870,298208;323590,298872;319239,300695;315174,301897;306114,305344;284858,311324;270046,314197;282016,312484;284272,312120;291523,310175;296035,309081;303286,306286;311504,304098;316769,302540;319078,301545;321172,301059;324073,299844;324835,299444;326812,298021;331163,296076;336113,294246;337931,293402;344215,290242;346954,288297;350016,286839;357912,282342;363551,278331;369836,274320;388850,258155;391466,254800;391589,254509;395779,249647;397068,248188;398782,246395;399324,245636;402707,241261;409314,230930;415760,219869;417653,215372;435902,202853;435418,203096;435418,203096;437424,195650;437366,195865;437835,196290;439285,197506;440252,197019;440277,196926;439608,197262;437996,196169;435987,181843;435875,181848;435671,181857;435740,182434;435579,185473;434935,187296;431068,191915;430101,195926;429134,197262;427523,203096;425750,207715;423816,212212;422689,215737;421399,219383;422427,218177;423333,215615;424139,211969;426072,207472;427845,202853;429456,197019;430423,195682;431390,191672;435257,187053;432679,196412;430745,204190;426395,214157;425534,215167;425166,216679;423978,219262;419466,226676;417371,230565;416082,232631;414470,234819;410120,240653;405447,246365;399485,254023;392878,261558;388528,265812;383855,269945;382243,271646;380471,273348;377731,275049;373251,278791;373381,279182;368708,282828;363712,285502;359684,287933;355868,290036;356461,289999;360651,287690;364679,285259;369675,282585;374348,278939;374186,278452;378698,274685;381438,272983;383210,271282;384821,269580;389494,265448;393845,261194;400452,253658;406414,246001;411087,240288;415437,234454;417049,232267;418338,230200;420433,226311;424944,218897;426717,213914;431068,203947;433001,196169;435579,186810;436161,185166;435740,185108;435902,182070;439447,179274;437570,185171;437570,185171;439447,179274;440897,178059;439930,179639;439709,182951;439608,186081;437996,189821;437996,190248;439930,186081;440252,179639;441004,178411;433968,172832;432912,174715;432518,177451;432009,176173;431823,176353;432357,177694;432034,179639;432679,181219;433179,181198;432840,180368;433162,178423;433968,172832;447504,169551;447826,169672;447665,174777;447826,178302;447342,184744;446859,188390;445409,193738;444925,198235;442508,206500;440252,213671;436224,215008;436546,214278;437191,209174;439608,203826;441541,202975;441541,202975;443636,193738;444764,189362;445731,184865;446537,180611;446859,176600;447020,173197;447342,171374;447504,169551;22695,113196;22775,113226;22782,113209;32416,95775;28871,100758;25971,102581;25964,102698;25684,107351;25692,107340;25971,102703;28871,100880;32416,95897;32537,95957;32598,95866;34350,85201;32094,86416;28710,91764;29484,92231;29510,92149;28871,91764;32255,86416;34253,85340;46757,78273;46554,78396;45690,80901;45146,82162;30322,102581;28227,107565;26293,112669;22104,123365;19364,130657;18075,136127;17431,138922;16947,141718;15497,149253;15014,153872;15819,158734;16197,156085;16142,155209;16786,150104;18236,142569;19386,141527;21057,133097;20976,131630;22568,128187;23515,125297;23232,125796;22265,125553;19848,130779;20009,133696;18881,139287;18720,140259;17108,141718;17592,138922;18236,136127;19525,130657;22265,123365;26454,112669;28388,107565;30483,102581;45307,82162;46757,78273;49658,66119;49658,66119;50463,66605;50463,66605;78694,48815;78663,48833;78569,48913;77253,49954;76920,50319;76702,50504;75762,51534;65933,60285;63193,62716;60454,65268;48341,75366;60615,65146;63354,62594;66094,60163;75923,51412;76920,50319;78569,48913;82784,40433;81393,40799;80359,41089;80113,41324;78340,42540;73828,44727;70767,47280;67866,49832;65933,51169;65867,51107;64039,52764;60937,55666;55942,59799;56748,60528;56763,60518;56103,59920;61098,55788;66094,51169;68027,49832;70928,47280;73989,44727;78501,42540;80274,41324;82207,40777;82818,40634;316177,18474;324395,21270;327940,23458;320045,20541;316177,18474;289429,9602;295874,10696;304898,14099;289429,9602;192425,8797;189041,9116;181790,9845;174700,11060;171638,11790;168093,12519;160336,13668;158908,14099;149079,16651;139411,19568;132643,21878;128131,23214;117013,27104;111695,29656;106539,32209;98321,36827;90587,41446;83184,46317;83819,46915;85390,46102;86727,45351;91553,42175;99288,37556;107506,32938;112662,30385;117980,27833;129098,23944;133449,22242;140216,19933;149885,17016;159714,14463;163843,13852;165837,13338;192985,8920;250051,6183;253495,6442;258168,7657;254623,7293;247211,6199;250051,6183;268803,5226;275410,5591;283467,8022;273476,6685;268803,5226;214903,5196;196292,5955;183401,7292;177278,8508;171960,9966;164548,10696;136510,18839;126359,22242;123297,23093;120558,24187;115402,26253;107345,29413;101222,33059;83497,43512;79792,45941;76168,48437;76245,48495;48369,73168;42729,79002;40151,82527;37573,85808;32738,92615;27480,98865;27421,99057;25649,102703;24359,104404;24037,104648;22607,108233;22265,110360;21942,113399;19687,118382;17592,123365;15336,130657;14047,137342;13241,144027;14369,139409;14474,139027;14691,137221;15980,130536;16384,130638;16419,130525;15980,130414;18236,123122;20331,118139;22577,113178;22426,113155;22748,110117;24521,104404;25810,102703;25853,102614;27582,99057;32900,92736;37734,85930;40312,82649;42890,79124;48530,73290;76407,48617;83819,43512;101544,33059;107667,29413;115724,26253;120880,24187;123620,23093;126681,22242;136833,18839;164870,10696;172283,9966;177600,8508;183723,7293;196614,5955;215225,5241;230185,5620;237543,0;245116,365;252851,972;258007,1945;261391,3160;265581,2552;271865,3646;275732,4497;275571,4619;275410,5469;268803,5105;266547,4619;264291,4254;259941,3525;255590,2795;251078,2309;246083,2309;242055,2309;235770,2309;235475,2238;232709,3282;233676,4497;243344,5955;239041,6012;239114,6016;243666,5955;247533,6320;254946,7414;258491,7779;264453,8751;270576,9723;276538,10817;282500,12154;285400,12762;288301,13491;288338,13517;290418,13787;295459,15200;296163,16005;296358,16044;300869,17380;304737,18596;308604,19933;311504,21148;313438,21878;315533,22728;322623,25767;331646,30142;336319,32573;336455,32646;338843,33740;429779,162745;429711,163762;431551,163960;433323,164932;434129,168214;437191,172103;438480,172192;438480,171252;439790,168508;439769,167971;441058,164689;442830,164689;445570,163352;445892,168700;445086,171252;444120,173683;443636,177694;443475,179760;443153,181827;442466,182172;442508,182313;443166,181982;443475,180004;443636,177937;444120,173926;445086,171496;445892,168943;447181,169673;447020,171496;446698,173319;446537,176722;446214,180733;445409,184987;444442,189484;443314,193859;441219,203096;439285,203947;436868,209295;436224,214400;435902,215129;433162,220720;432357,221206;428973,227162;432518,221206;433323,220720;428167,231780;425428,232874;424860,233731;424944,233847;425589,232874;428328,231780;426395,235913;422850,240774;421077,243205;419144,245636;417693,247459;415599,250984;413343,254387;409798,258033;406253,261437;406400,261207;402385,265326;393684,272497;391971,274485;393684,272618;402385,265447;395779,272983;392375,275672;389642,277187;389494,277359;387786,278350;387722,278696;380148,284530;372092,290120;371719,290324;369030,292916;362585,296562;356561,299970;356539,299990;362585,296684;369030,293038;363712,297048;359382,299175;356386,300130;356300,300209;353077,301789;351863,302213;348808,304083;345826,305678;341315,307866;339864,307987;338253,308528;338002,308671;340026,308109;341476,307987;335675,311269;331969,312727;328263,314064;325645,314360;325201,314550;312955,318561;312330,318668;308604,320506;310699,320992;302964,323545;303609,321843;301031,322572;298614,323180;293618,324395;292951,323791;290557,324152;287656,324638;281694,325732;281498,325801;287173,324760;290073,324274;292490,323909;293457,324517;298452,323301;300869,322694;303447,321964;302803,323666;296035,326097;295703,326027;291040,327434;287173,328285;281372,329378;278975,329227;273962,329962;273798,330229;260424,332174;257362,331566;254784,331566;250273,332660;246244,332903;242216,333025;241778,332883;238107,333374;233676,332782;233837,332660;234642,331809;230936,331445;232709,330715;238026,330594;243183,330472;250595,330594;255751,330229;265419,328649;271865,327555;276699,327434;277035,327316;272348,327434;265903,328528;256235,330108;251078,330472;243666,330351;238510,330472;233192,330594;233353,330108;234481,328892;284111,322694;317789,313092;326651,309567;331646,307623;336803,305556;346471,301181;354206,296684;368708,288176;372736,285745;376603,283193;382404,279182;384821,276143;388293,273743;388321,273592;384983,275900;382565,278939;376765,282950;372897,285502;368869,287933;354367,296441;346632,300938;336964,305313;331808,307379;326812,309324;317950,312849;284272,322451;234642,328649;230936,328649;230453,327677;226586,327555;223041,328649;212728,328771;205155,328528;201448,328285;197742,327798;199975,326002;199515,326097;191197,324935;190813,325003;174861,322815;168576,321843;163098,321114;156491,318804;148273,316495;139733,313943;141183,313092;147145,313943;149724,315644;158586,317589;176150,320992;180501,321600;185174,322208;190330,323058;196012,323985;196453,323909;201771,324517;201932,324274;209666,324517;210955,324638;222879,324638;231581,324881;241893,324274;243183,324274;243666,325246;253818,324274;260585,323058;264452,322572;266870,322329;272187,321357;276538,320628;280888,319777;288869,318735;289912,318440;281533,319534;277182,320384;272832,321114;267514,322086;265097,322329;261230,322815;250756,323545;243666,324031;242377,324031;232064,324638;223363,324395;211439,324395;210150,324274;205155,322694;202415,324031;202408,324041;204671,322937;209666,324517;201932,324274;201993,324244;196936,323666;190975,322694;185818,321843;181145,321235;176795,320628;159231,317224;150368,315280;147790,313578;141828,312727;132965,309324;130387,309446;121202,305921;119591,303733;119913,303612;125553,305921;131193,308230;132804,307501;126198,304219;120719,302396;113146,299115;106700,295955;96549,292673;92681,290242;93487,289999;97354,290850;89297,284530;84786,281734;80596,278939;75279,275657;67544,269215;67013,267964;65449,266784;60132,262409;59487,260221;57392,258033;57143,257738;54653,256453;49819,251227;47080,246365;46757,246365;43051,241018;39506,235670;35800,229471;32416,223151;35800,227405;39184,232753;40312,235670;40778,236185;40204,233935;38708,231887;36272,227755;33383,224123;29838,216831;26801,209355;25804,207176;21460,194098;19539,184604;19525,184865;19687,186810;20492,191307;21459,195926;19848,191915;18720,186810;17431,186810;16625,182191;15497,179274;14530,176479;11791,174291;10985,174291;10179,171252;9857,167363;10502,161894;10824,159949;11373,158615;11106,155574;11469,151077;12113,150165;12113,149618;10824,151441;9696,150226;7601,148038;7219,146306;7118,146458;6473,151320;5990,156181;5507,159949;5507,167728;5668,171739;5990,175749;4540,179517;4217,179517;3251,172225;3251,164689;4056,158855;5506,159949;4217,158734;3895,154358;4217,147673;4379,145850;4862,142812;6796,137342;7759,133709;7440,132845;6312,137707;4379,143176;3895,146215;3734,148038;3412,154723;3734,159098;2928,164932;2928,172468;3895,179760;4217,179760;6312,186688;7440,192401;9857,198235;13664,210780;13996,213185;14691,213185;18236,219626;19525,222908;17108,220112;14530,215737;14369,216952;12967,213674;11952,213792;10824,210997;6957,204312;4540,198356;4379,193373;3251,187539;2445,181705;672,177451;1800,154844;2928,149010;1962,145850;3895,137099;4379,135033;5668,127984;9052,122879;8246,129807;9051,128619;9535,125781;9696,122636;11146,118625;13402,112548;16142,106349;16347,106175;17592,101244;19364,97720;21459,94803;25649,88725;29032,83256;33867,76207;37412,73168;40312,68914;42729,66240;45307,65268;45952,64539;48530,60649;53525,56274;53661,58103;53297,58871;58520,54815;61098,52263;64482,49832;64774,50077;64644,49954;68833,46794;73023,43877;77535,40230;83819,36706;90587,32938;94633,30808;97354,28927;102188,26739;107345,24673;108027,24408;109782,23108;112662,21513;115825,20297;118062,19909;118463,19690;162292,6320;163918,6053;168415,4862;171517,4391;173135,4380;173733,4254;210472,608;220905,577;232064,729;232272,847;237704,365;242699,972;247694,1701;250272,2143;247533,1580;242538,851;237543,243;2375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5" alt="&quot;&quot;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6" alt="&quot;&quot;" style="position:absolute;left:72104;top:109156;width:4914;height:516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67164,513242;264868,514558;265005,514621;286260,499883;278835,501765;267697,503270;267166,501765;274945,501012;286260,499883;305575,497914;305121,498050;305354,498002;167012,495086;174880,497249;178239,497438;187609,502329;191852,503270;192117,503364;193090,502329;196802,503458;200515,504399;207830,506209;207940,506092;216426,507597;220493,508350;224559,508726;232868,509102;244183,508914;244674,508914;245774,508256;248249,507409;250769,507362;252492,507597;252956,508914;256912,508914;255675,510795;254967,511736;252669,512865;248426,512865;242945,512489;231100,512113;222260,511360;214482,510231;206703,508914;194857,507033;185664,503834;185771,503752;180360,501953;175587,499695;170106,497814;164449,495744;167012,495086;271082,491052;268381,491491;249700,492495;255851,493298;257443,492922;268404,491605;270208,491232;287866,488326;278692,489816;281840,489912;286370,489018;321357,487891;292582,496046;307144,492593;136869,484080;157200,493298;164449,495744;169929,497814;175410,499695;180184,501953;179123,502894;176294,502329;166217,498378;161267,496309;156316,494051;149775,491605;144118,488971;139698,486526;136869,484080;145178,479376;154902,484644;153665,485397;142350,479564;145178,479376;109289,466583;121311,473732;123786,476743;118129,473544;113886,470722;109289,466583;130370,461755;130372,461809;130969,462578;131035,462256;388558,449405;387916,449462;377309,457552;366878,463573;359452,468276;355386,470158;351143,472039;346016,474861;342127,477307;336469,479753;330635,482010;329044,483704;326569,484644;320381,485773;312425,488407;305177,490853;297221,493299;287321,495933;273354,498378;273000,498943;266285,500729;266459,500824;273917,498840;274061,498378;288028,495933;297928,493299;305884,490853;313133,488407;321088,485773;327276,484644;323087,487319;323210,487278;327630,484456;330105,483515;330270,483467;331342,482198;337177,479941;342834,477495;346724,475049;351850,472227;356094,470346;359003,469000;360513,467900;367939,463197;378370,457176;85392,446804;86063,447416;86292,447541;389745,441892;389684,441937;389684,441991;389965,442033;390038,441937;393565,439084;392521,439851;392336,440055;393052,439568;70956,429608;77634,437974;72339,431213;406082,429602;406066,429608;405949,430460;403121,433847;399762,437798;399964,437748;403121,434035;405949,430649;406082,429602;88237,425365;88587,425819;88604,425757;62085,421053;66682,424252;66908,424535;69002,425028;73754,429708;80295,435352;83124,439491;84715,441561;91433,447581;89488,449274;83232,441876;82947,441937;88868,448938;89488,449274;91433,447581;108228,461691;104869,462820;106107,463761;101157,463949;97974,461691;94969,459246;87544,452661;80649,446076;74284,439491;71279,436293;68450,432906;69511,431401;73047,434788;76936,437986;81709,443442;82115,443812;76936,437986;73223,434788;69687,431401;65798,426321;62085,421053;451562,391139;451473,391180;449542,396112;449706,367570;445021,374771;442723,379287;440424,383426;434944,391139;430170,398853;425927,405062;425573,405292;425284,405748;425750,405438;429993,399230;434767,391516;440247,383802;442546,379663;444844,375148;449618,367810;468004,364988;465706,372326;461640,380227;457573,388317;453861,393397;456336,388129;458457,382861;460048,380039;462170,376277;464115,372514;468004,364988;456561,348861;452269,356898;452190,357091;456512,348996;458914,330658;453756,345654;442907,369255;441318,371927;441308,371949;437595,378722;433883,386060;429640,391704;426104,398101;405242,423123;398347,429332;397686,429867;397400,430174;394517,432675;392159,435540;383496,442501;382139,443414;378452,446612;377920,446980;377132,447769;370237,452661;363342,457176;362553,457602;357884,460829;356437,461606;355033,462632;350259,465454;345799,467316;335859,472651;312537,481907;296286,486354;309420,483704;311895,483139;319851,480129;324801,478436;332757,474108;341773,470722;347550,468311;350083,466771;352381,466019;355563,464137;356399,463519;358569,461315;363342,458305;368773,455472;370767,454166;377662,449274;380668,446264;384027,444006;392690,437045;398878,430837;405772,424628;426634,399606;429505,394412;429640,393961;434236,386436;435651,384178;437531,381403;438126,380227;441838,373454;449087,357463;456159,340342;458236,333381;478258,314003;477728,314379;477728,314379;479928,302853;479864,303185;480380,303843;481971,305725;483032,304972;483058,304828;482324,305348;480556,303655;478352,281481;478229,281488;478005,281501;478081,282396;477905,287099;477197,289921;472954,297070;471894,303279;470833,305348;469065,314379;467120,321528;464999,328490;463761,333945;462347,339590;463475,337723;464468,333757;465352,328113;467474,321152;469418,314003;471186,304972;472247,302903;473308,296694;477551,289545;474722,304031;472601,316072;467827,331500;466883,333063;466479,335404;465175,339402;460225,350878;457927,356898;456512,360097;454744,363483;449971,372514;444844,381356;438303,393209;431054,404874;426281,411458;421154,417855;419386,420489;417441,423123;414435,425757;409520,431549;409662,432154;404535,437798;399054,441937;394635,445700;390448,448956;391099,448898;395695,445323;400115,441561;405596,437422;410723,431777;410546,431025;415496,425193;418502,422559;420446,419925;422214,417291;427342,410894;432115,404309;439364,392645;445905,380792;451032,371949;455805,362919;457573,359532;458988,356334;461286,350314;466236,338837;468181,331123;472954,315696;475076,303655;477905,289169;478542,286624;478081,286535;478258,281831;482147,277504;480089,286632;480089,286632;482148,277504;483739,275623;482678,278068;482435,283195;482324,288040;480556,293829;480556,294490;482678,288040;483032,278068;483856,276168;476136,267532;474978,270447;474545,274682;473988,272703;473784,272983;474369,275058;474015,278068;474722,280514;475270,280482;474899,279197;475253,276187;476136,267532;490987,262453;491341,262641;491164,270543;491341,275999;490810,285970;490280,291614;488689,299892;488159,306854;485507,319647;483032,330747;478612,332817;478965,331688;479673,323786;482324,315508;484446,314191;484446,314191;486744,299892;487982,293119;489043,286158;489927,279573;490280,273365;490457,268097;490810,265275;490987,262453;24900,175219;24988,175266;24996,175240;35566,148253;31677,155967;28495,158789;28487,158969;28179,166171;28188,166154;28495,158977;31677,156155;35566,148441;35699,148535;35765,148394;37688,131885;35213,133766;31500,142044;32349,142767;32377,142640;31677,142044;35389,133766;37581,132100;51301,121161;51078,121351;50130,125230;49533,127182;33268,158789;30969,166502;28848,174404;24251,190960;21246,202249;19832,210715;19124,215042;18594,219369;17003,231034;16472,238183;17356,245709;17771,241608;17710,240253;18417,232351;20008,220686;21270,219075;23103,206024;23014,203754;24760,198425;25800,193952;25489,194723;24428,194347;21776,202437;21953,206952;20715,215607;20539,217112;18771,219369;19301,215042;20008,210715;21423,202249;24428,190960;29025,174404;31146,166502;33445,158789;49710,127182;51301,121161;54483,102347;54483,102347;55367,103100;55367,103100;86340,75561;86306,75590;86203,75715;84759,77325;84394,77890;84156,78177;83124,79771;72339,93317;69334,97079;66328,101030;53039,116662;66505,100842;69511,96891;72516,93128;83300,79582;84394,77890;86203,75715;90828,62588;89302,63154;88167,63602;87897,63967;85952,65848;81002,69235;77643,73186;74461,77137;72339,79206;72267,79110;70262,81676;66859,86167;61378,92564;62262,93693;62279,93677;61555,92752;67035,86355;72516,79206;74638,77137;77820,73186;81179,69235;86129,65848;88074,63967;90196,63120;90865,62899;346900,28597;355917,32924;359806,36311;351143,31795;346900,28597;317552,14863;324624,16556;334525,21824;317552,14863;211123,13616;207410,14110;199454,15239;191675,17120;188316,18249;184427,19378;175916,21157;174349,21824;163565,25775;152957,30290;145532,33865;140582,35934;128383,41955;122549,45906;116891,49857;107875,57006;99389,64155;91267,71695;91963,72621;93687,71363;95154,70199;100450,65284;108936,58135;117952,50985;123609,47034;129444,43084;141642,37063;146416,34429;153841,30854;164449,26339;175233,22388;179763,21441;181952,20646;211738,13807;274348,9571;278127,9971;283254,11853;279365,11288;271232,9595;274348,9571;294923,8090;302171,8654;311011,12417;300050,10348;294923,8090;235785,8043;215366,9219;201222,11288;194504,13169;188670,15427;180537,16556;149775,29161;138637,34429;135278,35746;132272,37439;126615,40638;117775,45529;111057,51173;91610,67353;87546,71114;83570,74977;83654,75067;53069,113259;46881,122290;44052,127746;41224,132825;35920,143361;30150,153036;30086,153333;28141,158977;26726,161611;26373,161987;24804,167537;24428,170830;24075,175533;21599,183247;19301,190960;16826,202249;15412,212596;14528,222944;15765,215795;15880,215205;16119,212408;17533,202061;17976,202218;18014,202043;17533,201872;20008,190584;22307,182870;24770,175192;24605,175157;24959,170453;26903,161611;28318,158977;28365,158839;30262,153333;36097,143549;41400,133014;44229,127934;47058,122478;53246,113447;83831,75255;91963,67354;111411,51174;118129,45529;126969,40638;132626,37439;135632,35746;138991,34429;150129,29161;180891,16556;189023,15427;194857,13170;201576,11288;215719,9219;236139,8113;252552,8699;260625,0;268934,564;277420,1505;283078,3010;286790,4892;291387,3951;298282,5644;302525,6961;302348,7149;302171,8466;294923,7902;292448,7149;289973,6585;285199,5456;280426,4327;275475,3575;269995,3575;265575,3575;258680,3575;258356,3465;255321,5080;256382,6961;266989,9219;262269,9306;262349,9313;267343,9219;271586,9783;279719,11476;283608,12041;290149,13546;296868,15051;303409,16744;309950,18814;313133,19754;316315,20883;316356,20923;318638,21342;324168,23529;324941,24774;325155,24834;330105,26904;334348,28785;338591,30855;341773,32736;343895,33865;346193,35182;353972,39885;363872,46658;369000,50421;369148,50534;371768,52228;471540,251917;471465,253492;473485,253798;475429,255304;476313,260383;479672,266404;481087,266541;481087,265087;482524,260838;482501,260007;483915,254927;485860,254927;488866,252858;489219,261136;488335,265087;487275,268850;486744,275058;486567,278256;486214,281455;485460,281990;485507,282207;486229,281695;486567,278633;486744,275435;487275,269226;488335,265463;489219,261512;490634,262641;490457,265463;490103,268285;489926,273553;489573,279762;488689,286347;487628,293308;486391,300081;484092,314379;481971,315696;479319,323974;478612,331876;478258,333005;475253,341659;474369,342412;470656,351630;474545,342412;475429,341659;469772,358780;466766,360473;466143,361800;466236,361978;466943,360473;469949,358780;467827,365176;463938,372702;461993,376465;459872,380227;458280,383049;455982,388506;453507,393773;449618,399418;445728,404685;445890,404330;441485,410706;431938,421806;430059,424883;431938,421994;441485,410894;434236,422558;430502,426721;427503,429067;427341,429332;425467,430866;425397,431401;417087,440432;408248,449086;407839,449402;404889,453413;397817,459057;391207,464332;391184,464363;397817,459246;404889,453601;399054,459810;394303,463102;391016,464580;390922,464702;387386,467147;386054,467805;382701,470699;379430,473168;374480,476554;372889,476743;371121,477579;370846,477801;373066,476931;374657,476743;368292,481822;364226,484080;360160,486149;357288,486608;356801,486902;343364,493110;342679,493276;338591,496121;340889,496873;332403,500824;333110,498190;330282,499319;327630,500260;322149,502141;321417,501206;318790,501765;315608,502517;309066,504211;308851,504317;315077,502705;318260,501953;320911,501389;321972,502329;327453,500448;330105,499507;332933,498378;332226,501012;324801,504775;324437,504667;319320,506844;315077,508162;308713,509855;306083,509620;300583,510759;300403,511172;285730,514182;282370,513241;279542,513241;274591,514934;270172,515311;265752,515499;265272,515280;261244,516040;256382,515123;256559,514934;257443,513617;253376,513053;255321,511924;261155,511736;266813,511548;274945,511736;280602,511172;291210,508726;298282,507033;303586,506844;303955,506662;298812,506845;291741,508538;281133,510984;275475,511548;267343,511360;261686,511548;255851,511736;256028,510984;257266,509102;311718,499507;348668,484644;358392,479188;363872,476178;369530,472980;380137,466207;388624,459246;404535,446076;408955,442313;413198,438362;419562,432154;422214,427450;426024,423734;426054,423501;422391,427074;419739,431777;413375,437986;409132,441937;404712,445700;388800,458869;380314,465830;369707,472603;364049,475802;358569,478812;348845,484268;311895,499131;257443,508726;253376,508726;252846,507221;248603,507033;244713,508726;233399,508914;225089,508538;221023,508162;216957,507409;219406,504629;218901,504775;209775,502977;209355,503082;191852,499695;184957,498190;178946,497061;171698,493487;162681,489912;153311,485961;154902,484644;161444,485961;164272,488595;173996,491605;193266,496873;198040,497814;203167,498755;208824,500072;215059,501506;215542,501389;221377,502329;221553,501953;230039,502329;231454,502517;244536,502517;254083,502894;265398,501953;266813,501953;267343,503458;278481,501953;285906,500072;290149,499319;292801,498943;298635,497438;303409,496309;308182,494992;316938,493379;318083,492922;308890,494616;304116,495933;299343,497061;293508,498567;290857,498943;286614,499695;275122,500824;267343,501577;265929,501577;254614,502517;245067,502141;231984,502141;230570,501953;225089,499507;222084,501577;222076,501593;224559,499883;230040,502329;221553,501953;221620,501907;216073,501012;209531,499507;203874,498190;198747,497249;193974,496309;174703,491041;164979,488031;162151,485397;155609,484080;145886,478812;143057,479000;132980,473544;131212,470158;131565,469970;137753,473544;143941,477119;145709,475990;138460,470910;132449,468088;124140,463008;117068,458117;105930,453037;101687,449274;102571,448898;106814,450215;97974,440432;93024,436105;88428,431777;82593,426698;74107,416726;73525,414790;71809,412964;65975,406191;65268,402804;62969,399418;62695,398961;59964,396972;54660,388882;51654,381356;51301,381356;47235,373078;43345,364800;39279,355205;35566,345422;39279,352007;42992,360285;44229,364800;44741,365598;44111,362115;42469,358944;39797,352549;36627,346927;32737,335639;29405,324067;28311,320694;23545,300450;21438,285754;21423,286158;21599,289169;22483,296130;23544,303279;21776,297070;20539,289169;19124,289169;18240,282019;17003,277504;15942,273177;12936,269790;12053,269790;11169,265087;10815,259066;11522,250600;11876,247590;12478,245525;12185,240817;12583,233856;13290,232445;13290,231598;11876,234420;10638,232539;8340,229152;7920,226472;7810,226707;7102,234232;6572,241758;6042,247590;6042,259631;6218,265839;6572,272048;4981,277880;4627,277880;3567,266592;3567,254927;4450,245897;6041,247589;4627,245709;4274,238936;4627,228588;4804,225766;5334,221062;7456,212596;8513,206972;8163,205635;6925,213161;4804,221627;4274,226330;4097,229152;3743,239500;4097,246273;3213,255304;3213,266968;4274,278256;4627,278256;6925,288980;8163,297823;10815,306854;14992,326273;15356,329995;16119,329995;20008,339966;21423,345046;18771,340718;15942,333945;15765,335827;14227,330753;13113,330935;11876,326608;7633,316260;4981,307042;4804,299328;3567,290297;2682,281267;738,274682;1975,239688;3213,230658;2152,225766;4274,212220;4804,209022;6218,198110;9931,190208;9047,200932;9931,199094;10461,194700;10638,189831;12229,183623;14704,174216;17710,164621;17935,164351;19301,156719;21246,151263;23544,146748;28141,137341;31854,128875;37157,117963;41047,113259;44229,106674;46881,102535;49710,101030;50417,99901;53246,93881;58726,87108;58875,89939;58476,91129;64207,84850;67035,80899;70748,77137;71068,77515;70925,77325;75522,72433;80118,67918;85069,62274;91963,56818;99389,50985;103828,47689;106814,44777;112118,41390;117775,38192;118524,37782;120449,35770;123610,33300;127079,31419;129534,30818;129974,30478;178062,9783;179846,9370;184780,7525;188183,6796;189958,6780;190614,6585;230923,941;242371,894;254614,1129;254842,1311;260802,564;266282,1505;271763,2634;274591,3318;271586,2446;266105,1317;260625,376;2606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 w:rsidRPr="001C7529">
      <w:rPr>
        <w:noProof/>
        <w:lang w:bidi="hr-HR"/>
      </w:rPr>
      <w:t xml:space="preserve"> </w:t>
    </w:r>
    <w:r w:rsidR="003826F5">
      <w:rPr>
        <w:b/>
        <w:bCs/>
        <w:i/>
        <w:iCs/>
        <w:noProof/>
        <w:color w:val="FFFFFF" w:themeColor="background1"/>
        <w:sz w:val="40"/>
        <w:szCs w:val="40"/>
        <w:lang w:bidi="hr-HR"/>
      </w:rPr>
      <w:t>„A</w:t>
    </w:r>
    <w:r w:rsidR="003826F5" w:rsidRPr="003826F5">
      <w:rPr>
        <w:b/>
        <w:bCs/>
        <w:i/>
        <w:iCs/>
        <w:noProof/>
        <w:color w:val="FFFFFF" w:themeColor="background1"/>
        <w:sz w:val="40"/>
        <w:szCs w:val="40"/>
        <w:lang w:bidi="hr-HR"/>
      </w:rPr>
      <w:t xml:space="preserve">KTIVNO DJETINJSTVO </w:t>
    </w:r>
  </w:p>
  <w:p w14:paraId="170339AA" w14:textId="30657B25" w:rsidR="00066754" w:rsidRPr="003826F5" w:rsidRDefault="003826F5" w:rsidP="003826F5">
    <w:pPr>
      <w:pStyle w:val="Zaglavlje"/>
      <w:ind w:left="-284"/>
      <w:rPr>
        <w:b/>
        <w:bCs/>
        <w:i/>
        <w:iCs/>
        <w:noProof/>
        <w:color w:val="FFFFFF" w:themeColor="background1"/>
        <w:sz w:val="40"/>
        <w:szCs w:val="40"/>
      </w:rPr>
    </w:pPr>
    <w:r w:rsidRPr="003826F5">
      <w:rPr>
        <w:b/>
        <w:bCs/>
        <w:i/>
        <w:iCs/>
        <w:noProof/>
        <w:color w:val="FFFFFF" w:themeColor="background1"/>
        <w:sz w:val="40"/>
        <w:szCs w:val="40"/>
        <w:lang w:bidi="hr-HR"/>
      </w:rPr>
      <w:t>ZA MALE KUTJEVČANE</w:t>
    </w:r>
    <w:r>
      <w:rPr>
        <w:b/>
        <w:bCs/>
        <w:i/>
        <w:iCs/>
        <w:noProof/>
        <w:color w:val="FFFFFF" w:themeColor="background1"/>
        <w:sz w:val="40"/>
        <w:szCs w:val="40"/>
        <w:lang w:bidi="hr-HR"/>
      </w:rPr>
      <w:t>“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1C7529" w14:paraId="74E75A8D" w14:textId="77777777" w:rsidTr="00015440">
      <w:trPr>
        <w:jc w:val="right"/>
      </w:trPr>
      <w:tc>
        <w:tcPr>
          <w:tcW w:w="432" w:type="dxa"/>
          <w:vAlign w:val="bottom"/>
        </w:tcPr>
        <w:p w14:paraId="71C7FBEE" w14:textId="19A52C1E" w:rsidR="00066754" w:rsidRPr="003826F5" w:rsidRDefault="00066754" w:rsidP="00812880">
          <w:pPr>
            <w:pStyle w:val="Zaglavlje"/>
            <w:rPr>
              <w:sz w:val="28"/>
              <w:szCs w:val="28"/>
            </w:rPr>
          </w:pPr>
        </w:p>
      </w:tc>
      <w:tc>
        <w:tcPr>
          <w:tcW w:w="3680" w:type="dxa"/>
          <w:vAlign w:val="bottom"/>
        </w:tcPr>
        <w:p w14:paraId="2018DD1D" w14:textId="0743BDD2" w:rsidR="00066754" w:rsidRPr="003826F5" w:rsidRDefault="003826F5" w:rsidP="00812880">
          <w:pPr>
            <w:pStyle w:val="Zaglavlje"/>
            <w:rPr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 xml:space="preserve">GRAD KUTJEVO </w:t>
          </w:r>
        </w:p>
      </w:tc>
    </w:tr>
    <w:tr w:rsidR="00066754" w:rsidRPr="001C7529" w14:paraId="02A46BAB" w14:textId="77777777" w:rsidTr="00015440">
      <w:trPr>
        <w:jc w:val="right"/>
      </w:trPr>
      <w:tc>
        <w:tcPr>
          <w:tcW w:w="432" w:type="dxa"/>
          <w:vAlign w:val="bottom"/>
        </w:tcPr>
        <w:p w14:paraId="6A89DC30" w14:textId="4CD5E6F9" w:rsidR="00066754" w:rsidRPr="003826F5" w:rsidRDefault="00066754" w:rsidP="00812880">
          <w:pPr>
            <w:pStyle w:val="Zaglavlje"/>
            <w:rPr>
              <w:sz w:val="28"/>
              <w:szCs w:val="28"/>
            </w:rPr>
          </w:pPr>
        </w:p>
      </w:tc>
      <w:tc>
        <w:tcPr>
          <w:tcW w:w="3680" w:type="dxa"/>
          <w:vAlign w:val="bottom"/>
        </w:tcPr>
        <w:p w14:paraId="17968303" w14:textId="77777777" w:rsidR="003826F5" w:rsidRDefault="003826F5" w:rsidP="00812880">
          <w:pPr>
            <w:pStyle w:val="Zaglavlje"/>
            <w:rPr>
              <w:rStyle w:val="Naglaeno"/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>Trg graševine 1</w:t>
          </w:r>
        </w:p>
        <w:p w14:paraId="45D11F23" w14:textId="042CC836" w:rsidR="00066754" w:rsidRPr="003826F5" w:rsidRDefault="003826F5" w:rsidP="00812880">
          <w:pPr>
            <w:pStyle w:val="Zaglavlje"/>
            <w:rPr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 xml:space="preserve">34340 Kutjevo </w:t>
          </w:r>
        </w:p>
      </w:tc>
    </w:tr>
    <w:tr w:rsidR="00066754" w:rsidRPr="001C7529" w14:paraId="2E0B680C" w14:textId="77777777" w:rsidTr="00015440">
      <w:trPr>
        <w:jc w:val="right"/>
      </w:trPr>
      <w:tc>
        <w:tcPr>
          <w:tcW w:w="432" w:type="dxa"/>
          <w:vAlign w:val="bottom"/>
        </w:tcPr>
        <w:p w14:paraId="78C32C73" w14:textId="450AB573" w:rsidR="00066754" w:rsidRPr="003826F5" w:rsidRDefault="00066754" w:rsidP="00812880">
          <w:pPr>
            <w:pStyle w:val="Zaglavlje"/>
            <w:rPr>
              <w:sz w:val="28"/>
              <w:szCs w:val="28"/>
            </w:rPr>
          </w:pPr>
        </w:p>
      </w:tc>
      <w:tc>
        <w:tcPr>
          <w:tcW w:w="3680" w:type="dxa"/>
          <w:vAlign w:val="bottom"/>
        </w:tcPr>
        <w:p w14:paraId="728D33DC" w14:textId="4175788C" w:rsidR="00066754" w:rsidRPr="003826F5" w:rsidRDefault="003826F5" w:rsidP="00812880">
          <w:pPr>
            <w:pStyle w:val="Zaglavlje"/>
            <w:rPr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>grad@kutjevo.hr</w:t>
          </w:r>
        </w:p>
      </w:tc>
    </w:tr>
    <w:tr w:rsidR="003826F5" w:rsidRPr="001C7529" w14:paraId="4E3DD922" w14:textId="77777777" w:rsidTr="00015440">
      <w:trPr>
        <w:jc w:val="right"/>
      </w:trPr>
      <w:tc>
        <w:tcPr>
          <w:tcW w:w="432" w:type="dxa"/>
          <w:vAlign w:val="bottom"/>
        </w:tcPr>
        <w:p w14:paraId="112895AD" w14:textId="77777777" w:rsidR="003826F5" w:rsidRPr="003826F5" w:rsidRDefault="003826F5" w:rsidP="00812880">
          <w:pPr>
            <w:pStyle w:val="Zaglavlje"/>
            <w:rPr>
              <w:sz w:val="24"/>
            </w:rPr>
          </w:pPr>
        </w:p>
      </w:tc>
      <w:tc>
        <w:tcPr>
          <w:tcW w:w="3680" w:type="dxa"/>
          <w:vAlign w:val="bottom"/>
        </w:tcPr>
        <w:p w14:paraId="5D02C49E" w14:textId="77777777" w:rsidR="003826F5" w:rsidRPr="003826F5" w:rsidRDefault="003826F5" w:rsidP="00812880">
          <w:pPr>
            <w:pStyle w:val="Zaglavlje"/>
            <w:rPr>
              <w:rStyle w:val="Naglaeno"/>
              <w:sz w:val="24"/>
            </w:rPr>
          </w:pPr>
        </w:p>
      </w:tc>
    </w:tr>
  </w:tbl>
  <w:p w14:paraId="06A36835" w14:textId="77777777" w:rsidR="002E4F42" w:rsidRPr="001C7529" w:rsidRDefault="002E4F42" w:rsidP="0081288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Brojevi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Brojevi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Brojevi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Grafikeoznak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Grafikeoznak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Grafikeoznak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Grafikeoznak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Brojevi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Brojevi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lanaksekcija"/>
    <w:lvl w:ilvl="0">
      <w:start w:val="1"/>
      <w:numFmt w:val="upperRoman"/>
      <w:lvlText w:val="Članak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Odj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767382295">
    <w:abstractNumId w:val="35"/>
  </w:num>
  <w:num w:numId="2" w16cid:durableId="724062952">
    <w:abstractNumId w:val="19"/>
  </w:num>
  <w:num w:numId="3" w16cid:durableId="509873564">
    <w:abstractNumId w:val="20"/>
  </w:num>
  <w:num w:numId="4" w16cid:durableId="20447665">
    <w:abstractNumId w:val="12"/>
  </w:num>
  <w:num w:numId="5" w16cid:durableId="393502843">
    <w:abstractNumId w:val="36"/>
  </w:num>
  <w:num w:numId="6" w16cid:durableId="359820163">
    <w:abstractNumId w:val="9"/>
  </w:num>
  <w:num w:numId="7" w16cid:durableId="689601513">
    <w:abstractNumId w:val="7"/>
  </w:num>
  <w:num w:numId="8" w16cid:durableId="53748175">
    <w:abstractNumId w:val="6"/>
  </w:num>
  <w:num w:numId="9" w16cid:durableId="45959369">
    <w:abstractNumId w:val="5"/>
  </w:num>
  <w:num w:numId="10" w16cid:durableId="329329973">
    <w:abstractNumId w:val="4"/>
  </w:num>
  <w:num w:numId="11" w16cid:durableId="911739794">
    <w:abstractNumId w:val="8"/>
  </w:num>
  <w:num w:numId="12" w16cid:durableId="811750186">
    <w:abstractNumId w:val="3"/>
  </w:num>
  <w:num w:numId="13" w16cid:durableId="938946873">
    <w:abstractNumId w:val="2"/>
  </w:num>
  <w:num w:numId="14" w16cid:durableId="1684936417">
    <w:abstractNumId w:val="1"/>
  </w:num>
  <w:num w:numId="15" w16cid:durableId="1250578034">
    <w:abstractNumId w:val="0"/>
  </w:num>
  <w:num w:numId="16" w16cid:durableId="1820922083">
    <w:abstractNumId w:val="13"/>
  </w:num>
  <w:num w:numId="17" w16cid:durableId="1230530065">
    <w:abstractNumId w:val="18"/>
  </w:num>
  <w:num w:numId="18" w16cid:durableId="2024815367">
    <w:abstractNumId w:val="16"/>
  </w:num>
  <w:num w:numId="19" w16cid:durableId="1675108662">
    <w:abstractNumId w:val="15"/>
  </w:num>
  <w:num w:numId="20" w16cid:durableId="1044210443">
    <w:abstractNumId w:val="14"/>
  </w:num>
  <w:num w:numId="21" w16cid:durableId="1354845662">
    <w:abstractNumId w:val="22"/>
  </w:num>
  <w:num w:numId="22" w16cid:durableId="384718068">
    <w:abstractNumId w:val="3"/>
    <w:lvlOverride w:ilvl="0">
      <w:startOverride w:val="1"/>
    </w:lvlOverride>
  </w:num>
  <w:num w:numId="23" w16cid:durableId="627901065">
    <w:abstractNumId w:val="3"/>
    <w:lvlOverride w:ilvl="0">
      <w:startOverride w:val="1"/>
    </w:lvlOverride>
  </w:num>
  <w:num w:numId="24" w16cid:durableId="418648229">
    <w:abstractNumId w:val="2"/>
    <w:lvlOverride w:ilvl="0">
      <w:startOverride w:val="1"/>
    </w:lvlOverride>
  </w:num>
  <w:num w:numId="25" w16cid:durableId="302466912">
    <w:abstractNumId w:val="32"/>
  </w:num>
  <w:num w:numId="26" w16cid:durableId="1985968109">
    <w:abstractNumId w:val="11"/>
  </w:num>
  <w:num w:numId="27" w16cid:durableId="182209981">
    <w:abstractNumId w:val="23"/>
  </w:num>
  <w:num w:numId="28" w16cid:durableId="684790642">
    <w:abstractNumId w:val="11"/>
  </w:num>
  <w:num w:numId="29" w16cid:durableId="2136943377">
    <w:abstractNumId w:val="31"/>
  </w:num>
  <w:num w:numId="30" w16cid:durableId="906303544">
    <w:abstractNumId w:val="24"/>
  </w:num>
  <w:num w:numId="31" w16cid:durableId="1060904988">
    <w:abstractNumId w:val="38"/>
  </w:num>
  <w:num w:numId="32" w16cid:durableId="80445201">
    <w:abstractNumId w:val="33"/>
  </w:num>
  <w:num w:numId="33" w16cid:durableId="669022983">
    <w:abstractNumId w:val="17"/>
  </w:num>
  <w:num w:numId="34" w16cid:durableId="1062020274">
    <w:abstractNumId w:val="26"/>
  </w:num>
  <w:num w:numId="35" w16cid:durableId="172645258">
    <w:abstractNumId w:val="10"/>
  </w:num>
  <w:num w:numId="36" w16cid:durableId="1604024974">
    <w:abstractNumId w:val="27"/>
  </w:num>
  <w:num w:numId="37" w16cid:durableId="1119228107">
    <w:abstractNumId w:val="30"/>
  </w:num>
  <w:num w:numId="38" w16cid:durableId="1745375136">
    <w:abstractNumId w:val="25"/>
  </w:num>
  <w:num w:numId="39" w16cid:durableId="1068069144">
    <w:abstractNumId w:val="37"/>
  </w:num>
  <w:num w:numId="40" w16cid:durableId="1995142900">
    <w:abstractNumId w:val="28"/>
  </w:num>
  <w:num w:numId="41" w16cid:durableId="1797988219">
    <w:abstractNumId w:val="21"/>
  </w:num>
  <w:num w:numId="42" w16cid:durableId="1321736090">
    <w:abstractNumId w:val="29"/>
  </w:num>
  <w:num w:numId="43" w16cid:durableId="17616363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6F5"/>
    <w:rsid w:val="0000418E"/>
    <w:rsid w:val="00015440"/>
    <w:rsid w:val="00016839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D445D"/>
    <w:rsid w:val="000D479D"/>
    <w:rsid w:val="000F4987"/>
    <w:rsid w:val="000F65EC"/>
    <w:rsid w:val="00100791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C7529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B023C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826F5"/>
    <w:rsid w:val="00394EF4"/>
    <w:rsid w:val="003E5EB5"/>
    <w:rsid w:val="00410612"/>
    <w:rsid w:val="00411F8B"/>
    <w:rsid w:val="0041520F"/>
    <w:rsid w:val="004203B0"/>
    <w:rsid w:val="004230D9"/>
    <w:rsid w:val="004501A8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372D"/>
    <w:rsid w:val="00535B54"/>
    <w:rsid w:val="00554276"/>
    <w:rsid w:val="00554AB0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94A14"/>
    <w:rsid w:val="007B2549"/>
    <w:rsid w:val="007C4E43"/>
    <w:rsid w:val="007D00A9"/>
    <w:rsid w:val="007D5836"/>
    <w:rsid w:val="007D702E"/>
    <w:rsid w:val="007F1E7F"/>
    <w:rsid w:val="007F34A4"/>
    <w:rsid w:val="0081077D"/>
    <w:rsid w:val="00812880"/>
    <w:rsid w:val="00815563"/>
    <w:rsid w:val="008240DA"/>
    <w:rsid w:val="00825B23"/>
    <w:rsid w:val="00830B6D"/>
    <w:rsid w:val="00832C92"/>
    <w:rsid w:val="008429E5"/>
    <w:rsid w:val="00863BD4"/>
    <w:rsid w:val="00863E6E"/>
    <w:rsid w:val="00867EA4"/>
    <w:rsid w:val="00880C14"/>
    <w:rsid w:val="00897D88"/>
    <w:rsid w:val="008A0319"/>
    <w:rsid w:val="008D43E9"/>
    <w:rsid w:val="008E0E61"/>
    <w:rsid w:val="008E3C0E"/>
    <w:rsid w:val="008E421A"/>
    <w:rsid w:val="008E476B"/>
    <w:rsid w:val="008F0F63"/>
    <w:rsid w:val="00910AE6"/>
    <w:rsid w:val="00922A60"/>
    <w:rsid w:val="00927C63"/>
    <w:rsid w:val="00932F50"/>
    <w:rsid w:val="0094637B"/>
    <w:rsid w:val="00955A78"/>
    <w:rsid w:val="009621C1"/>
    <w:rsid w:val="009921B8"/>
    <w:rsid w:val="0099515C"/>
    <w:rsid w:val="009A6621"/>
    <w:rsid w:val="009B4AA1"/>
    <w:rsid w:val="009D4984"/>
    <w:rsid w:val="009D6901"/>
    <w:rsid w:val="009F4E19"/>
    <w:rsid w:val="00A07662"/>
    <w:rsid w:val="00A14422"/>
    <w:rsid w:val="00A21B71"/>
    <w:rsid w:val="00A25111"/>
    <w:rsid w:val="00A30564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0EA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A4B0A"/>
    <w:rsid w:val="00EF6435"/>
    <w:rsid w:val="00F10F6B"/>
    <w:rsid w:val="00F23697"/>
    <w:rsid w:val="00F36BB7"/>
    <w:rsid w:val="00F5641F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8DCC9D1"/>
  <w15:docId w15:val="{564E1A71-0402-4A4C-9AAB-B41E88C64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4"/>
        <w:szCs w:val="24"/>
        <w:lang w:val="hr-HR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529"/>
    <w:rPr>
      <w:rFonts w:ascii="Calibri" w:hAnsi="Calibri" w:cs="Calibri"/>
    </w:rPr>
  </w:style>
  <w:style w:type="paragraph" w:styleId="Naslov1">
    <w:name w:val="heading 1"/>
    <w:basedOn w:val="Normal"/>
    <w:uiPriority w:val="9"/>
    <w:qFormat/>
    <w:rsid w:val="001C7529"/>
    <w:pPr>
      <w:keepNext/>
      <w:spacing w:before="0" w:after="240" w:line="240" w:lineRule="auto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Naslov2">
    <w:name w:val="heading 2"/>
    <w:basedOn w:val="Normal"/>
    <w:uiPriority w:val="9"/>
    <w:semiHidden/>
    <w:unhideWhenUsed/>
    <w:qFormat/>
    <w:rsid w:val="001C752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Naslov3">
    <w:name w:val="heading 3"/>
    <w:basedOn w:val="Normal"/>
    <w:uiPriority w:val="9"/>
    <w:semiHidden/>
    <w:unhideWhenUsed/>
    <w:qFormat/>
    <w:rsid w:val="001C752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Naslov4">
    <w:name w:val="heading 4"/>
    <w:basedOn w:val="Normal"/>
    <w:link w:val="Naslov4Char"/>
    <w:uiPriority w:val="9"/>
    <w:semiHidden/>
    <w:unhideWhenUsed/>
    <w:qFormat/>
    <w:rsid w:val="001C752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Naslov5">
    <w:name w:val="heading 5"/>
    <w:basedOn w:val="Normal"/>
    <w:link w:val="Naslov5Char"/>
    <w:uiPriority w:val="9"/>
    <w:semiHidden/>
    <w:unhideWhenUsed/>
    <w:qFormat/>
    <w:rsid w:val="001C752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Naslov6">
    <w:name w:val="heading 6"/>
    <w:basedOn w:val="Normal"/>
    <w:link w:val="Naslov6Char"/>
    <w:uiPriority w:val="9"/>
    <w:semiHidden/>
    <w:unhideWhenUsed/>
    <w:qFormat/>
    <w:rsid w:val="001C752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Naslov7">
    <w:name w:val="heading 7"/>
    <w:basedOn w:val="Normal"/>
    <w:link w:val="Naslov7Char"/>
    <w:uiPriority w:val="9"/>
    <w:semiHidden/>
    <w:unhideWhenUsed/>
    <w:qFormat/>
    <w:rsid w:val="001C752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Naslov8">
    <w:name w:val="heading 8"/>
    <w:basedOn w:val="Normal"/>
    <w:link w:val="Naslov8Char"/>
    <w:uiPriority w:val="9"/>
    <w:semiHidden/>
    <w:unhideWhenUsed/>
    <w:qFormat/>
    <w:rsid w:val="001C752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Naslov9">
    <w:name w:val="heading 9"/>
    <w:basedOn w:val="Normal"/>
    <w:link w:val="Naslov9Char"/>
    <w:uiPriority w:val="9"/>
    <w:semiHidden/>
    <w:unhideWhenUsed/>
    <w:qFormat/>
    <w:rsid w:val="001C752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rojevi">
    <w:name w:val="List Number"/>
    <w:basedOn w:val="Normal"/>
    <w:uiPriority w:val="12"/>
    <w:qFormat/>
    <w:rsid w:val="001C7529"/>
    <w:pPr>
      <w:numPr>
        <w:numId w:val="40"/>
      </w:numPr>
      <w:spacing w:before="0" w:after="200"/>
    </w:pPr>
    <w:rPr>
      <w:b/>
    </w:rPr>
  </w:style>
  <w:style w:type="character" w:styleId="Tekstrezerviranogmjesta">
    <w:name w:val="Placeholder Text"/>
    <w:basedOn w:val="Zadanifontodlomka"/>
    <w:uiPriority w:val="99"/>
    <w:semiHidden/>
    <w:rsid w:val="001C7529"/>
    <w:rPr>
      <w:rFonts w:ascii="Times New Roman" w:hAnsi="Times New Roman" w:cs="Times New Roman"/>
      <w:color w:val="595959" w:themeColor="text1" w:themeTint="A6"/>
    </w:rPr>
  </w:style>
  <w:style w:type="table" w:customStyle="1" w:styleId="Tablicazapisnikasasastanka">
    <w:name w:val="Tablica zapisnika sa sastanka"/>
    <w:basedOn w:val="Obinatablica"/>
    <w:uiPriority w:val="99"/>
    <w:rsid w:val="001C7529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1C752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C7529"/>
    <w:rPr>
      <w:rFonts w:ascii="Tahoma" w:hAnsi="Tahoma" w:cs="Tahoma"/>
      <w:sz w:val="22"/>
      <w:szCs w:val="16"/>
    </w:rPr>
  </w:style>
  <w:style w:type="paragraph" w:styleId="Grafikeoznake">
    <w:name w:val="List Bullet"/>
    <w:basedOn w:val="Normal"/>
    <w:uiPriority w:val="13"/>
    <w:semiHidden/>
    <w:rsid w:val="001C7529"/>
    <w:pPr>
      <w:numPr>
        <w:numId w:val="6"/>
      </w:numPr>
      <w:contextualSpacing/>
    </w:pPr>
    <w:rPr>
      <w:b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C752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Istaknuto">
    <w:name w:val="Emphasis"/>
    <w:basedOn w:val="Zadanifontodlomka"/>
    <w:uiPriority w:val="15"/>
    <w:semiHidden/>
    <w:rsid w:val="001C752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1C7529"/>
    <w:rPr>
      <w:rFonts w:ascii="Arial" w:eastAsiaTheme="majorEastAsia" w:hAnsi="Arial" w:cs="Arial"/>
      <w:color w:val="21405B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1C7529"/>
    <w:rPr>
      <w:rFonts w:ascii="Arial" w:eastAsiaTheme="majorEastAsia" w:hAnsi="Arial" w:cs="Arial"/>
      <w:color w:val="162A3C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C752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C752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C752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Naslov">
    <w:name w:val="Title"/>
    <w:basedOn w:val="Normal"/>
    <w:link w:val="NaslovChar"/>
    <w:uiPriority w:val="10"/>
    <w:semiHidden/>
    <w:unhideWhenUsed/>
    <w:qFormat/>
    <w:rsid w:val="001C752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semiHidden/>
    <w:rsid w:val="001C752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Podnaslov">
    <w:name w:val="Subtitle"/>
    <w:basedOn w:val="Normal"/>
    <w:link w:val="PodnaslovChar"/>
    <w:uiPriority w:val="11"/>
    <w:semiHidden/>
    <w:unhideWhenUsed/>
    <w:qFormat/>
    <w:rsid w:val="001C752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naslovChar">
    <w:name w:val="Podnaslov Char"/>
    <w:basedOn w:val="Zadanifontodlomka"/>
    <w:link w:val="Podnaslov"/>
    <w:uiPriority w:val="11"/>
    <w:semiHidden/>
    <w:rsid w:val="001C7529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Neupadljivoisticanje">
    <w:name w:val="Subtle Emphasis"/>
    <w:basedOn w:val="Zadanifontodlomka"/>
    <w:uiPriority w:val="19"/>
    <w:semiHidden/>
    <w:unhideWhenUsed/>
    <w:qFormat/>
    <w:rsid w:val="001C7529"/>
    <w:rPr>
      <w:rFonts w:ascii="Times New Roman" w:hAnsi="Times New Roman" w:cs="Times New Roman"/>
      <w:i/>
      <w:iCs/>
      <w:color w:val="404040" w:themeColor="text1" w:themeTint="BF"/>
    </w:rPr>
  </w:style>
  <w:style w:type="character" w:styleId="Jakoisticanje">
    <w:name w:val="Intense Emphasis"/>
    <w:basedOn w:val="Zadanifontodlomka"/>
    <w:uiPriority w:val="21"/>
    <w:semiHidden/>
    <w:unhideWhenUsed/>
    <w:qFormat/>
    <w:rsid w:val="001C7529"/>
    <w:rPr>
      <w:rFonts w:ascii="Times New Roman" w:hAnsi="Times New Roman" w:cs="Times New Roman"/>
      <w:i/>
      <w:iCs/>
      <w:color w:val="21405B" w:themeColor="accent1" w:themeShade="BF"/>
    </w:rPr>
  </w:style>
  <w:style w:type="character" w:styleId="Naglaeno">
    <w:name w:val="Strong"/>
    <w:basedOn w:val="Zadanifontodlomka"/>
    <w:uiPriority w:val="22"/>
    <w:qFormat/>
    <w:rsid w:val="001C7529"/>
    <w:rPr>
      <w:rFonts w:ascii="Calibri" w:hAnsi="Calibri" w:cs="Calibri"/>
      <w:b/>
      <w:bCs/>
    </w:rPr>
  </w:style>
  <w:style w:type="paragraph" w:styleId="Citat">
    <w:name w:val="Quote"/>
    <w:basedOn w:val="Normal"/>
    <w:link w:val="CitatChar"/>
    <w:uiPriority w:val="29"/>
    <w:semiHidden/>
    <w:unhideWhenUsed/>
    <w:qFormat/>
    <w:rsid w:val="001C752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semiHidden/>
    <w:rsid w:val="001C7529"/>
    <w:rPr>
      <w:rFonts w:ascii="Calibri" w:hAnsi="Calibri" w:cs="Calibri"/>
      <w:i/>
      <w:iCs/>
      <w:color w:val="404040" w:themeColor="text1" w:themeTint="BF"/>
    </w:rPr>
  </w:style>
  <w:style w:type="paragraph" w:styleId="Naglaencitat">
    <w:name w:val="Intense Quote"/>
    <w:basedOn w:val="Normal"/>
    <w:next w:val="Normal"/>
    <w:link w:val="NaglaencitatChar"/>
    <w:uiPriority w:val="30"/>
    <w:semiHidden/>
    <w:unhideWhenUsed/>
    <w:qFormat/>
    <w:rsid w:val="001C752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semiHidden/>
    <w:rsid w:val="001C7529"/>
    <w:rPr>
      <w:rFonts w:ascii="Calibri" w:hAnsi="Calibri" w:cs="Calibri"/>
      <w:i/>
      <w:iCs/>
      <w:color w:val="21405B" w:themeColor="accent1" w:themeShade="BF"/>
    </w:rPr>
  </w:style>
  <w:style w:type="character" w:styleId="Neupadljivareferenca">
    <w:name w:val="Subtle Reference"/>
    <w:basedOn w:val="Zadanifontodlomka"/>
    <w:uiPriority w:val="31"/>
    <w:semiHidden/>
    <w:unhideWhenUsed/>
    <w:qFormat/>
    <w:rsid w:val="001C752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staknutareferenca">
    <w:name w:val="Intense Reference"/>
    <w:basedOn w:val="Zadanifontodlomka"/>
    <w:uiPriority w:val="32"/>
    <w:semiHidden/>
    <w:unhideWhenUsed/>
    <w:qFormat/>
    <w:rsid w:val="001C752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Naslovknjige">
    <w:name w:val="Book Title"/>
    <w:basedOn w:val="Zadanifontodlomka"/>
    <w:uiPriority w:val="33"/>
    <w:semiHidden/>
    <w:unhideWhenUsed/>
    <w:qFormat/>
    <w:rsid w:val="001C7529"/>
    <w:rPr>
      <w:rFonts w:ascii="Times New Roman" w:hAnsi="Times New Roman" w:cs="Times New Roman"/>
      <w:b/>
      <w:bCs/>
      <w:i/>
      <w:iCs/>
      <w:spacing w:val="0"/>
    </w:rPr>
  </w:style>
  <w:style w:type="paragraph" w:styleId="Odlomakpopisa">
    <w:name w:val="List Paragraph"/>
    <w:basedOn w:val="Normal"/>
    <w:uiPriority w:val="34"/>
    <w:semiHidden/>
    <w:unhideWhenUsed/>
    <w:qFormat/>
    <w:rsid w:val="001C7529"/>
    <w:pPr>
      <w:ind w:left="720"/>
      <w:contextualSpacing/>
    </w:pPr>
  </w:style>
  <w:style w:type="paragraph" w:styleId="Opisslike">
    <w:name w:val="caption"/>
    <w:basedOn w:val="Normal"/>
    <w:next w:val="Normal"/>
    <w:uiPriority w:val="35"/>
    <w:semiHidden/>
    <w:unhideWhenUsed/>
    <w:qFormat/>
    <w:rsid w:val="001C752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ja">
    <w:name w:val="Bibliography"/>
    <w:basedOn w:val="Normal"/>
    <w:next w:val="Normal"/>
    <w:uiPriority w:val="37"/>
    <w:semiHidden/>
    <w:unhideWhenUsed/>
    <w:rsid w:val="001C7529"/>
  </w:style>
  <w:style w:type="paragraph" w:styleId="Sadraj1">
    <w:name w:val="toc 1"/>
    <w:basedOn w:val="Normal"/>
    <w:next w:val="Normal"/>
    <w:autoRedefine/>
    <w:uiPriority w:val="39"/>
    <w:semiHidden/>
    <w:unhideWhenUsed/>
    <w:rsid w:val="001C7529"/>
    <w:pPr>
      <w:spacing w:after="100"/>
    </w:pPr>
  </w:style>
  <w:style w:type="paragraph" w:styleId="Sadraj9">
    <w:name w:val="toc 9"/>
    <w:basedOn w:val="Normal"/>
    <w:next w:val="Normal"/>
    <w:autoRedefine/>
    <w:uiPriority w:val="39"/>
    <w:semiHidden/>
    <w:unhideWhenUsed/>
    <w:rsid w:val="001C7529"/>
    <w:pPr>
      <w:spacing w:after="100"/>
      <w:ind w:left="1920"/>
    </w:pPr>
  </w:style>
  <w:style w:type="paragraph" w:styleId="TOCNaslov">
    <w:name w:val="TOC Heading"/>
    <w:basedOn w:val="Naslov1"/>
    <w:next w:val="Naslov1"/>
    <w:uiPriority w:val="39"/>
    <w:semiHidden/>
    <w:unhideWhenUsed/>
    <w:qFormat/>
    <w:rsid w:val="001C7529"/>
    <w:pPr>
      <w:framePr w:wrap="around" w:vAnchor="text" w:hAnchor="text" w:y="1"/>
    </w:pPr>
    <w:rPr>
      <w:rFonts w:eastAsiaTheme="majorEastAsia"/>
      <w:bCs w:val="0"/>
    </w:rPr>
  </w:style>
  <w:style w:type="paragraph" w:styleId="Blokteksta">
    <w:name w:val="Block Text"/>
    <w:basedOn w:val="Normal"/>
    <w:uiPriority w:val="99"/>
    <w:semiHidden/>
    <w:unhideWhenUsed/>
    <w:rsid w:val="001C752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1C7529"/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1C7529"/>
    <w:rPr>
      <w:rFonts w:ascii="Calibri" w:hAnsi="Calibri" w:cs="Calibri"/>
    </w:rPr>
  </w:style>
  <w:style w:type="paragraph" w:styleId="Tijeloteksta2">
    <w:name w:val="Body Text 2"/>
    <w:basedOn w:val="Normal"/>
    <w:link w:val="Tijeloteksta2Char"/>
    <w:uiPriority w:val="99"/>
    <w:semiHidden/>
    <w:unhideWhenUsed/>
    <w:rsid w:val="001C7529"/>
    <w:pPr>
      <w:spacing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1C7529"/>
    <w:rPr>
      <w:rFonts w:ascii="Calibri" w:hAnsi="Calibri" w:cs="Calibri"/>
    </w:rPr>
  </w:style>
  <w:style w:type="paragraph" w:styleId="Tijeloteksta3">
    <w:name w:val="Body Text 3"/>
    <w:basedOn w:val="Normal"/>
    <w:link w:val="Tijeloteksta3Char"/>
    <w:uiPriority w:val="99"/>
    <w:semiHidden/>
    <w:unhideWhenUsed/>
    <w:rsid w:val="001C7529"/>
    <w:rPr>
      <w:sz w:val="22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1C7529"/>
    <w:rPr>
      <w:rFonts w:ascii="Calibri" w:hAnsi="Calibri" w:cs="Calibri"/>
      <w:sz w:val="22"/>
      <w:szCs w:val="16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1C7529"/>
    <w:pPr>
      <w:ind w:left="283"/>
    </w:pPr>
    <w:rPr>
      <w:sz w:val="22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1C7529"/>
    <w:rPr>
      <w:rFonts w:ascii="Calibri" w:hAnsi="Calibri" w:cs="Calibri"/>
      <w:sz w:val="22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1C7529"/>
    <w:rPr>
      <w:rFonts w:ascii="Times New Roman" w:hAnsi="Times New Roman" w:cs="Times New Roman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C7529"/>
    <w:pPr>
      <w:spacing w:line="240" w:lineRule="auto"/>
    </w:pPr>
    <w:rPr>
      <w:sz w:val="22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C7529"/>
    <w:rPr>
      <w:rFonts w:ascii="Calibri" w:hAnsi="Calibri" w:cs="Calibri"/>
      <w:sz w:val="22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C7529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C7529"/>
    <w:rPr>
      <w:rFonts w:ascii="Calibri" w:hAnsi="Calibri" w:cs="Calibri"/>
      <w:b/>
      <w:bCs/>
      <w:sz w:val="22"/>
      <w:szCs w:val="20"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1C752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1C7529"/>
    <w:rPr>
      <w:rFonts w:ascii="Segoe UI" w:hAnsi="Segoe UI" w:cs="Segoe UI"/>
      <w:sz w:val="22"/>
      <w:szCs w:val="16"/>
    </w:rPr>
  </w:style>
  <w:style w:type="character" w:styleId="Referencakrajnjebiljeke">
    <w:name w:val="endnote reference"/>
    <w:basedOn w:val="Zadanifontodlomka"/>
    <w:uiPriority w:val="99"/>
    <w:semiHidden/>
    <w:unhideWhenUsed/>
    <w:rsid w:val="001C7529"/>
    <w:rPr>
      <w:rFonts w:ascii="Times New Roman" w:hAnsi="Times New Roman" w:cs="Times New Roman"/>
      <w:vertAlign w:val="superscript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1C7529"/>
    <w:pPr>
      <w:spacing w:after="0" w:line="240" w:lineRule="auto"/>
    </w:pPr>
    <w:rPr>
      <w:sz w:val="22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1C7529"/>
    <w:rPr>
      <w:rFonts w:ascii="Calibri" w:hAnsi="Calibri" w:cs="Calibri"/>
      <w:sz w:val="22"/>
      <w:szCs w:val="20"/>
    </w:rPr>
  </w:style>
  <w:style w:type="paragraph" w:styleId="Povratnaomotnica">
    <w:name w:val="envelope return"/>
    <w:basedOn w:val="Normal"/>
    <w:uiPriority w:val="99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aomotnice">
    <w:name w:val="envelope address"/>
    <w:basedOn w:val="Normal"/>
    <w:uiPriority w:val="99"/>
    <w:semiHidden/>
    <w:unhideWhenUsed/>
    <w:rsid w:val="001C752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SlijeenaHiperveza">
    <w:name w:val="FollowedHyperlink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954F72" w:themeColor="followedHyperlink"/>
      <w:u w:val="single"/>
    </w:rPr>
  </w:style>
  <w:style w:type="paragraph" w:styleId="Podnoje">
    <w:name w:val="footer"/>
    <w:basedOn w:val="Normal"/>
    <w:link w:val="PodnojeChar"/>
    <w:uiPriority w:val="99"/>
    <w:semiHidden/>
    <w:rsid w:val="001C7529"/>
    <w:pPr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1C7529"/>
    <w:rPr>
      <w:rFonts w:ascii="Calibri" w:hAnsi="Calibri" w:cs="Calibri"/>
    </w:rPr>
  </w:style>
  <w:style w:type="character" w:styleId="Referencafusnote">
    <w:name w:val="footnote reference"/>
    <w:basedOn w:val="Zadanifontodlomka"/>
    <w:uiPriority w:val="99"/>
    <w:semiHidden/>
    <w:unhideWhenUsed/>
    <w:rsid w:val="001C7529"/>
    <w:rPr>
      <w:rFonts w:ascii="Times New Roman" w:hAnsi="Times New Roman" w:cs="Times New Roman"/>
      <w:vertAlign w:val="superscript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1C7529"/>
    <w:pPr>
      <w:spacing w:after="0" w:line="240" w:lineRule="auto"/>
    </w:pPr>
    <w:rPr>
      <w:sz w:val="22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1C7529"/>
    <w:rPr>
      <w:rFonts w:ascii="Calibri" w:hAnsi="Calibri" w:cs="Calibri"/>
      <w:sz w:val="22"/>
      <w:szCs w:val="20"/>
    </w:rPr>
  </w:style>
  <w:style w:type="character" w:customStyle="1" w:styleId="Znak1">
    <w:name w:val="Znak #1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2B579A"/>
      <w:shd w:val="clear" w:color="auto" w:fill="E6E6E6"/>
    </w:rPr>
  </w:style>
  <w:style w:type="paragraph" w:styleId="Zaglavlje">
    <w:name w:val="header"/>
    <w:basedOn w:val="Normal"/>
    <w:link w:val="ZaglavljeChar"/>
    <w:uiPriority w:val="99"/>
    <w:unhideWhenUsed/>
    <w:rsid w:val="001C7529"/>
    <w:pPr>
      <w:spacing w:after="0" w:line="240" w:lineRule="auto"/>
      <w:ind w:left="0"/>
    </w:pPr>
    <w:rPr>
      <w:color w:val="2C567A" w:themeColor="accent1"/>
      <w:sz w:val="18"/>
    </w:rPr>
  </w:style>
  <w:style w:type="character" w:customStyle="1" w:styleId="ZaglavljeChar">
    <w:name w:val="Zaglavlje Char"/>
    <w:basedOn w:val="Zadanifontodlomka"/>
    <w:link w:val="Zaglavlje"/>
    <w:uiPriority w:val="99"/>
    <w:rsid w:val="001C7529"/>
    <w:rPr>
      <w:rFonts w:ascii="Calibri" w:hAnsi="Calibri" w:cs="Calibri"/>
      <w:color w:val="2C567A" w:themeColor="accent1"/>
      <w:sz w:val="18"/>
    </w:rPr>
  </w:style>
  <w:style w:type="character" w:styleId="HTML-akronim">
    <w:name w:val="HTML Acronym"/>
    <w:basedOn w:val="Zadanifontodlomka"/>
    <w:uiPriority w:val="99"/>
    <w:semiHidden/>
    <w:unhideWhenUsed/>
    <w:rsid w:val="001C7529"/>
    <w:rPr>
      <w:rFonts w:ascii="Times New Roman" w:hAnsi="Times New Roman" w:cs="Times New Roman"/>
    </w:rPr>
  </w:style>
  <w:style w:type="paragraph" w:styleId="HTML-adresa">
    <w:name w:val="HTML Address"/>
    <w:basedOn w:val="Normal"/>
    <w:link w:val="HTML-adresaChar"/>
    <w:uiPriority w:val="99"/>
    <w:semiHidden/>
    <w:unhideWhenUsed/>
    <w:rsid w:val="001C7529"/>
    <w:pPr>
      <w:spacing w:after="0" w:line="240" w:lineRule="auto"/>
    </w:pPr>
    <w:rPr>
      <w:i/>
      <w:iCs/>
    </w:rPr>
  </w:style>
  <w:style w:type="character" w:customStyle="1" w:styleId="HTML-adresaChar">
    <w:name w:val="HTML-adresa Char"/>
    <w:basedOn w:val="Zadanifontodlomka"/>
    <w:link w:val="HTML-adresa"/>
    <w:uiPriority w:val="99"/>
    <w:semiHidden/>
    <w:rsid w:val="001C7529"/>
    <w:rPr>
      <w:rFonts w:ascii="Calibri" w:hAnsi="Calibri" w:cs="Calibri"/>
      <w:i/>
      <w:iCs/>
    </w:rPr>
  </w:style>
  <w:style w:type="character" w:styleId="HTML-navod">
    <w:name w:val="HTML Cite"/>
    <w:basedOn w:val="Zadanifontodlomka"/>
    <w:uiPriority w:val="99"/>
    <w:semiHidden/>
    <w:unhideWhenUsed/>
    <w:rsid w:val="001C7529"/>
    <w:rPr>
      <w:rFonts w:ascii="Times New Roman" w:hAnsi="Times New Roman" w:cs="Times New Roman"/>
      <w:i/>
      <w:iCs/>
    </w:rPr>
  </w:style>
  <w:style w:type="character" w:styleId="HTML-kod">
    <w:name w:val="HTML Code"/>
    <w:basedOn w:val="Zadanifontodlomka"/>
    <w:uiPriority w:val="99"/>
    <w:semiHidden/>
    <w:unhideWhenUsed/>
    <w:rsid w:val="001C7529"/>
    <w:rPr>
      <w:rFonts w:ascii="Consolas" w:hAnsi="Consolas" w:cs="Times New Roman"/>
      <w:szCs w:val="20"/>
    </w:rPr>
  </w:style>
  <w:style w:type="character" w:styleId="HTML-definicija">
    <w:name w:val="HTML Definition"/>
    <w:basedOn w:val="Zadanifontodlomka"/>
    <w:uiPriority w:val="99"/>
    <w:semiHidden/>
    <w:unhideWhenUsed/>
    <w:rsid w:val="001C7529"/>
    <w:rPr>
      <w:rFonts w:ascii="Times New Roman" w:hAnsi="Times New Roman" w:cs="Times New Roman"/>
      <w:i/>
      <w:iCs/>
    </w:rPr>
  </w:style>
  <w:style w:type="character" w:styleId="HTML-tipkovnica">
    <w:name w:val="HTML Keyboard"/>
    <w:basedOn w:val="Zadanifontodlomka"/>
    <w:uiPriority w:val="99"/>
    <w:semiHidden/>
    <w:unhideWhenUsed/>
    <w:rsid w:val="001C7529"/>
    <w:rPr>
      <w:rFonts w:ascii="Consolas" w:hAnsi="Consolas" w:cs="Times New Roman"/>
      <w:szCs w:val="20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1C752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1C7529"/>
    <w:rPr>
      <w:rFonts w:ascii="Consolas" w:hAnsi="Consolas" w:cs="Calibri"/>
      <w:sz w:val="22"/>
      <w:szCs w:val="20"/>
    </w:rPr>
  </w:style>
  <w:style w:type="character" w:styleId="HTMLpisaistroj">
    <w:name w:val="HTML Typewriter"/>
    <w:basedOn w:val="Zadanifontodlomka"/>
    <w:uiPriority w:val="99"/>
    <w:semiHidden/>
    <w:unhideWhenUsed/>
    <w:rsid w:val="001C7529"/>
    <w:rPr>
      <w:rFonts w:ascii="Consolas" w:hAnsi="Consolas" w:cs="Times New Roman"/>
      <w:szCs w:val="20"/>
    </w:rPr>
  </w:style>
  <w:style w:type="character" w:styleId="HTML-varijabla">
    <w:name w:val="HTML Variable"/>
    <w:basedOn w:val="Zadanifontodlomka"/>
    <w:uiPriority w:val="99"/>
    <w:semiHidden/>
    <w:unhideWhenUsed/>
    <w:rsid w:val="001C7529"/>
    <w:rPr>
      <w:rFonts w:ascii="Times New Roman" w:hAnsi="Times New Roman" w:cs="Times New Roman"/>
      <w:i/>
      <w:iCs/>
    </w:rPr>
  </w:style>
  <w:style w:type="character" w:styleId="Hiperveza">
    <w:name w:val="Hyperlink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0563C1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240" w:hanging="240"/>
    </w:pPr>
  </w:style>
  <w:style w:type="paragraph" w:styleId="Naslovindeksa">
    <w:name w:val="index heading"/>
    <w:basedOn w:val="Normal"/>
    <w:next w:val="Indeks1"/>
    <w:uiPriority w:val="99"/>
    <w:semiHidden/>
    <w:unhideWhenUsed/>
    <w:rsid w:val="001C7529"/>
    <w:rPr>
      <w:rFonts w:ascii="Arial" w:eastAsiaTheme="majorEastAsia" w:hAnsi="Arial" w:cs="Arial"/>
      <w:b/>
      <w:bCs/>
    </w:rPr>
  </w:style>
  <w:style w:type="character" w:styleId="Brojretka">
    <w:name w:val="line number"/>
    <w:basedOn w:val="Zadanifontodlomka"/>
    <w:uiPriority w:val="99"/>
    <w:semiHidden/>
    <w:unhideWhenUsed/>
    <w:rsid w:val="001C7529"/>
    <w:rPr>
      <w:rFonts w:ascii="Times New Roman" w:hAnsi="Times New Roman" w:cs="Times New Roman"/>
    </w:rPr>
  </w:style>
  <w:style w:type="paragraph" w:styleId="Tekstmakronaredbe">
    <w:name w:val="macro"/>
    <w:link w:val="TekstmakronaredbeChar"/>
    <w:uiPriority w:val="99"/>
    <w:semiHidden/>
    <w:unhideWhenUsed/>
    <w:rsid w:val="001C752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1C7529"/>
    <w:rPr>
      <w:rFonts w:ascii="Consolas" w:hAnsi="Consolas" w:cs="Calibri"/>
      <w:sz w:val="22"/>
      <w:szCs w:val="20"/>
    </w:rPr>
  </w:style>
  <w:style w:type="character" w:customStyle="1" w:styleId="Spominjanje1">
    <w:name w:val="Spominjanje1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2B579A"/>
      <w:shd w:val="clear" w:color="auto" w:fill="E6E6E6"/>
    </w:rPr>
  </w:style>
  <w:style w:type="paragraph" w:styleId="Zaglavljeporuke">
    <w:name w:val="Message Header"/>
    <w:basedOn w:val="Normal"/>
    <w:link w:val="ZaglavljeporukeChar"/>
    <w:uiPriority w:val="99"/>
    <w:semiHidden/>
    <w:unhideWhenUsed/>
    <w:rsid w:val="001C752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ZaglavljeporukeChar">
    <w:name w:val="Zaglavlje poruke Char"/>
    <w:basedOn w:val="Zadanifontodlomka"/>
    <w:link w:val="Zaglavljeporuke"/>
    <w:uiPriority w:val="99"/>
    <w:semiHidden/>
    <w:rsid w:val="001C7529"/>
    <w:rPr>
      <w:rFonts w:ascii="Arial" w:eastAsiaTheme="majorEastAsia" w:hAnsi="Arial" w:cs="Arial"/>
      <w:shd w:val="pct20" w:color="auto" w:fill="auto"/>
    </w:rPr>
  </w:style>
  <w:style w:type="paragraph" w:styleId="Naslovbiljeke">
    <w:name w:val="Note Heading"/>
    <w:basedOn w:val="Normal"/>
    <w:next w:val="Normal"/>
    <w:link w:val="NaslovbiljekeChar"/>
    <w:uiPriority w:val="99"/>
    <w:semiHidden/>
    <w:unhideWhenUsed/>
    <w:rsid w:val="001C7529"/>
    <w:pPr>
      <w:spacing w:after="0" w:line="240" w:lineRule="auto"/>
    </w:pPr>
  </w:style>
  <w:style w:type="character" w:customStyle="1" w:styleId="NaslovbiljekeChar">
    <w:name w:val="Naslov bilješke Char"/>
    <w:basedOn w:val="Zadanifontodlomka"/>
    <w:link w:val="Naslovbiljeke"/>
    <w:uiPriority w:val="99"/>
    <w:semiHidden/>
    <w:rsid w:val="001C7529"/>
    <w:rPr>
      <w:rFonts w:ascii="Calibri" w:hAnsi="Calibri" w:cs="Calibri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1C752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1C7529"/>
    <w:rPr>
      <w:rFonts w:ascii="Consolas" w:hAnsi="Consolas" w:cs="Calibri"/>
      <w:sz w:val="22"/>
      <w:szCs w:val="21"/>
    </w:rPr>
  </w:style>
  <w:style w:type="paragraph" w:styleId="Pozdrav">
    <w:name w:val="Salutation"/>
    <w:basedOn w:val="Normal"/>
    <w:next w:val="Normal"/>
    <w:link w:val="PozdravChar"/>
    <w:uiPriority w:val="99"/>
    <w:semiHidden/>
    <w:unhideWhenUsed/>
    <w:rsid w:val="001C7529"/>
  </w:style>
  <w:style w:type="character" w:customStyle="1" w:styleId="PozdravChar">
    <w:name w:val="Pozdrav Char"/>
    <w:basedOn w:val="Zadanifontodlomka"/>
    <w:link w:val="Pozdrav"/>
    <w:uiPriority w:val="99"/>
    <w:semiHidden/>
    <w:rsid w:val="001C7529"/>
    <w:rPr>
      <w:rFonts w:ascii="Calibri" w:hAnsi="Calibri" w:cs="Calibri"/>
    </w:rPr>
  </w:style>
  <w:style w:type="paragraph" w:styleId="Potpis">
    <w:name w:val="Signature"/>
    <w:basedOn w:val="Normal"/>
    <w:link w:val="PotpisChar"/>
    <w:uiPriority w:val="99"/>
    <w:semiHidden/>
    <w:unhideWhenUsed/>
    <w:rsid w:val="001C7529"/>
    <w:pPr>
      <w:spacing w:after="0" w:line="240" w:lineRule="auto"/>
      <w:ind w:left="4252"/>
    </w:pPr>
  </w:style>
  <w:style w:type="character" w:customStyle="1" w:styleId="PotpisChar">
    <w:name w:val="Potpis Char"/>
    <w:basedOn w:val="Zadanifontodlomka"/>
    <w:link w:val="Potpis"/>
    <w:uiPriority w:val="99"/>
    <w:semiHidden/>
    <w:rsid w:val="001C7529"/>
    <w:rPr>
      <w:rFonts w:ascii="Calibri" w:hAnsi="Calibri" w:cs="Calibri"/>
    </w:rPr>
  </w:style>
  <w:style w:type="character" w:customStyle="1" w:styleId="Pametnahiperveza1">
    <w:name w:val="Pametna hiperveza1"/>
    <w:basedOn w:val="Zadanifontodlomka"/>
    <w:uiPriority w:val="99"/>
    <w:semiHidden/>
    <w:unhideWhenUsed/>
    <w:rsid w:val="001C7529"/>
    <w:rPr>
      <w:rFonts w:ascii="Times New Roman" w:hAnsi="Times New Roman" w:cs="Times New Roman"/>
      <w:u w:val="dotted"/>
    </w:rPr>
  </w:style>
  <w:style w:type="character" w:customStyle="1" w:styleId="Nerazrijeenospominjanje">
    <w:name w:val="Nerazriješeno spominjanje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Brojevi2">
    <w:name w:val="List Number 2"/>
    <w:basedOn w:val="Normal"/>
    <w:uiPriority w:val="12"/>
    <w:unhideWhenUsed/>
    <w:qFormat/>
    <w:rsid w:val="001C7529"/>
    <w:pPr>
      <w:numPr>
        <w:ilvl w:val="1"/>
        <w:numId w:val="40"/>
      </w:numPr>
    </w:pPr>
  </w:style>
  <w:style w:type="numbering" w:styleId="111111">
    <w:name w:val="Outline List 2"/>
    <w:basedOn w:val="Bezpopisa"/>
    <w:uiPriority w:val="99"/>
    <w:semiHidden/>
    <w:unhideWhenUsed/>
    <w:rsid w:val="001C7529"/>
    <w:pPr>
      <w:numPr>
        <w:numId w:val="41"/>
      </w:numPr>
    </w:pPr>
  </w:style>
  <w:style w:type="numbering" w:styleId="1ai">
    <w:name w:val="Outline List 1"/>
    <w:basedOn w:val="Bezpopisa"/>
    <w:uiPriority w:val="99"/>
    <w:semiHidden/>
    <w:unhideWhenUsed/>
    <w:rsid w:val="001C7529"/>
    <w:pPr>
      <w:numPr>
        <w:numId w:val="42"/>
      </w:numPr>
    </w:pPr>
  </w:style>
  <w:style w:type="numbering" w:styleId="lanaksekcija">
    <w:name w:val="Outline List 3"/>
    <w:basedOn w:val="Bezpopisa"/>
    <w:uiPriority w:val="99"/>
    <w:semiHidden/>
    <w:unhideWhenUsed/>
    <w:rsid w:val="001C7529"/>
    <w:pPr>
      <w:numPr>
        <w:numId w:val="43"/>
      </w:numPr>
    </w:pPr>
  </w:style>
  <w:style w:type="paragraph" w:styleId="Tijeloteksta-prvauvlaka">
    <w:name w:val="Body Text First Indent"/>
    <w:basedOn w:val="Tijeloteksta"/>
    <w:link w:val="Tijeloteksta-prvauvlakaChar"/>
    <w:uiPriority w:val="99"/>
    <w:semiHidden/>
    <w:unhideWhenUsed/>
    <w:rsid w:val="001C7529"/>
    <w:pPr>
      <w:spacing w:after="200"/>
      <w:ind w:firstLine="360"/>
    </w:pPr>
  </w:style>
  <w:style w:type="character" w:customStyle="1" w:styleId="Tijeloteksta-prvauvlakaChar">
    <w:name w:val="Tijelo teksta - prva uvlaka Char"/>
    <w:basedOn w:val="TijelotekstaChar"/>
    <w:link w:val="Tijeloteksta-prvauvlaka"/>
    <w:uiPriority w:val="99"/>
    <w:semiHidden/>
    <w:rsid w:val="001C7529"/>
    <w:rPr>
      <w:rFonts w:ascii="Calibri" w:hAnsi="Calibri" w:cs="Calibri"/>
    </w:r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1C7529"/>
    <w:pPr>
      <w:ind w:left="360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1C7529"/>
    <w:rPr>
      <w:rFonts w:ascii="Calibri" w:hAnsi="Calibri" w:cs="Calibri"/>
    </w:rPr>
  </w:style>
  <w:style w:type="paragraph" w:styleId="Tijeloteksta-prvauvlaka2">
    <w:name w:val="Body Text First Indent 2"/>
    <w:basedOn w:val="Uvuenotijeloteksta"/>
    <w:link w:val="Tijeloteksta-prvauvlaka2Char"/>
    <w:uiPriority w:val="99"/>
    <w:semiHidden/>
    <w:unhideWhenUsed/>
    <w:rsid w:val="001C7529"/>
    <w:pPr>
      <w:spacing w:after="200"/>
      <w:ind w:firstLine="360"/>
    </w:pPr>
  </w:style>
  <w:style w:type="character" w:customStyle="1" w:styleId="Tijeloteksta-prvauvlaka2Char">
    <w:name w:val="Tijelo teksta - prva uvlaka 2 Char"/>
    <w:basedOn w:val="UvuenotijelotekstaChar"/>
    <w:link w:val="Tijeloteksta-prvauvlaka2"/>
    <w:uiPriority w:val="99"/>
    <w:semiHidden/>
    <w:rsid w:val="001C7529"/>
    <w:rPr>
      <w:rFonts w:ascii="Calibri" w:hAnsi="Calibri" w:cs="Calibri"/>
    </w:r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1C7529"/>
    <w:pPr>
      <w:spacing w:line="480" w:lineRule="auto"/>
      <w:ind w:left="360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1C7529"/>
    <w:rPr>
      <w:rFonts w:ascii="Calibri" w:hAnsi="Calibri" w:cs="Calibri"/>
    </w:rPr>
  </w:style>
  <w:style w:type="paragraph" w:styleId="Zavretak">
    <w:name w:val="Closing"/>
    <w:basedOn w:val="Normal"/>
    <w:link w:val="ZavretakChar"/>
    <w:uiPriority w:val="99"/>
    <w:semiHidden/>
    <w:unhideWhenUsed/>
    <w:rsid w:val="001C7529"/>
    <w:pPr>
      <w:spacing w:after="0" w:line="240" w:lineRule="auto"/>
      <w:ind w:left="4320"/>
    </w:pPr>
  </w:style>
  <w:style w:type="character" w:customStyle="1" w:styleId="ZavretakChar">
    <w:name w:val="Završetak Char"/>
    <w:basedOn w:val="Zadanifontodlomka"/>
    <w:link w:val="Zavretak"/>
    <w:uiPriority w:val="99"/>
    <w:semiHidden/>
    <w:rsid w:val="001C7529"/>
    <w:rPr>
      <w:rFonts w:ascii="Calibri" w:hAnsi="Calibri" w:cs="Calibri"/>
    </w:rPr>
  </w:style>
  <w:style w:type="table" w:styleId="Obojanareetka">
    <w:name w:val="Colorful Grid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anareetka-Isticanje1">
    <w:name w:val="Colorful Grid Accent 1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Obojanoreetka-Isticanje2">
    <w:name w:val="Colorful Grid Accent 2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Obojanareetka-Isticanje3">
    <w:name w:val="Colorful Grid Accent 3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bojanareetka-Isticanje4">
    <w:name w:val="Colorful Grid Accent 4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Obojanareetka-Isticanje5">
    <w:name w:val="Colorful Grid Accent 5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Obojanareetka-Isticanje6">
    <w:name w:val="Colorful Grid Accent 6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Obojanipopis">
    <w:name w:val="Colorful List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Obojanipopis-Isticanje1">
    <w:name w:val="Colorful List Accent 1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Obojanopopis-Isticanje2">
    <w:name w:val="Colorful List Accent 2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Obojanipopis-Isticanje3">
    <w:name w:val="Colorful List Accent 3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Obojanipopis-Isticanje4">
    <w:name w:val="Colorful List Accent 4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Obojanipopis-Isticanje5">
    <w:name w:val="Colorful List Accent 5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Obojanipopis-Isticanje6">
    <w:name w:val="Colorful List Accent 6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Obojanosjenanje">
    <w:name w:val="Colorful Shading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1">
    <w:name w:val="Colorful Shading Accent 1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jenanjeuboji-Isticanje2">
    <w:name w:val="Colorful Shading Accent 2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3">
    <w:name w:val="Colorful Shading Accent 3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bojanosjenanje-Isticanje4">
    <w:name w:val="Colorful Shading Accent 4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5">
    <w:name w:val="Colorful Shading Accent 5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6">
    <w:name w:val="Colorful Shading Accent 6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mnipopis">
    <w:name w:val="Dark List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nipopis-Isticanje1">
    <w:name w:val="Dark List Accent 1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amnipopis-Isticanje2">
    <w:name w:val="Dark List Accent 2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amnipopis-Isticanje3">
    <w:name w:val="Dark List Accent 3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amnipopis-Isticanje4">
    <w:name w:val="Dark List Accent 4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amnipopis-Isticanje5">
    <w:name w:val="Dark List Accent 5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amnipopis-Isticanje6">
    <w:name w:val="Dark List Accent 6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Potpise-pote">
    <w:name w:val="E-mail Signature"/>
    <w:basedOn w:val="Normal"/>
    <w:link w:val="Potpise-poteChar"/>
    <w:uiPriority w:val="99"/>
    <w:semiHidden/>
    <w:unhideWhenUsed/>
    <w:rsid w:val="001C7529"/>
    <w:pPr>
      <w:spacing w:after="0" w:line="240" w:lineRule="auto"/>
    </w:pPr>
  </w:style>
  <w:style w:type="character" w:customStyle="1" w:styleId="Potpise-poteChar">
    <w:name w:val="Potpis e-pošte Char"/>
    <w:basedOn w:val="Zadanifontodlomka"/>
    <w:link w:val="Potpise-pote"/>
    <w:uiPriority w:val="99"/>
    <w:semiHidden/>
    <w:rsid w:val="001C7529"/>
    <w:rPr>
      <w:rFonts w:ascii="Calibri" w:hAnsi="Calibri" w:cs="Calibri"/>
    </w:rPr>
  </w:style>
  <w:style w:type="table" w:styleId="Svijetlatablicareetke1">
    <w:name w:val="Grid Table 1 Light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-isticanje1">
    <w:name w:val="Grid Table 1 Light Accent 1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1svijetlo-isticanje2">
    <w:name w:val="Grid Table 1 Light Accent 2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2">
    <w:name w:val="Grid Table 1 Light Accent 3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4">
    <w:name w:val="Grid Table 1 Light Accent 4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5">
    <w:name w:val="Grid Table 1 Light Accent 5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6">
    <w:name w:val="Grid Table 1 Light Accent 6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2">
    <w:name w:val="Grid Table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2-isticanje1">
    <w:name w:val="Grid Table 2 Accent 1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reetke2-isticanje2">
    <w:name w:val="Grid Table 2 Accent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reetke2-isticanje3">
    <w:name w:val="Grid Table 2 Accent 3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reetke2-isticanje4">
    <w:name w:val="Grid Table 2 Accent 4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reetke2-isticanje5">
    <w:name w:val="Grid Table 2 Accent 5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reetke2-isticanje6">
    <w:name w:val="Grid Table 2 Accent 6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reetke3">
    <w:name w:val="Grid Table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icareetke3-isticanje1">
    <w:name w:val="Grid Table 3 Accent 1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icareetke3-isticanje2">
    <w:name w:val="Grid Table 3 Accent 2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icareetke3-isticanje3">
    <w:name w:val="Grid Table 3 Accent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icareetke3-isticanje4">
    <w:name w:val="Grid Table 3 Accent 4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icareetke3-isticanje5">
    <w:name w:val="Grid Table 3 Accent 5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icareetke3-isticanje6">
    <w:name w:val="Grid Table 3 Accent 6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icareetke4">
    <w:name w:val="Grid Table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4-isticanje1">
    <w:name w:val="Grid Table 4 Accent 1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reetke4-isticanje2">
    <w:name w:val="Grid Table 4 Accent 2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reetke4-isticanje3">
    <w:name w:val="Grid Table 4 Accent 3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reetke4-isticanje4">
    <w:name w:val="Grid Table 4 Accent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reetke4-isticanje5">
    <w:name w:val="Grid Table 4 Accent 5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reetke4-isticanje6">
    <w:name w:val="Grid Table 4 Accent 6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mnatablicareetke5">
    <w:name w:val="Grid Table 5 Dark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mnatablicareetke5-isticanje1">
    <w:name w:val="Grid Table 5 Dark Accent 1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mnatablicareetke5-isticanje2">
    <w:name w:val="Grid Table 5 Dark Accent 2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mnatablicareetke5-isticanje3">
    <w:name w:val="Grid Table 5 Dark Accent 3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mnatablicareetke5-isticanje4">
    <w:name w:val="Grid Table 5 Dark Accent 4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mnatablicareetke5-isticanje5">
    <w:name w:val="Grid Table 5 Dark Accent 5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mnatablicareetke5-isticanje6">
    <w:name w:val="Grid Table 5 Dark Accent 6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ivopisnatablicareetke6">
    <w:name w:val="Grid Table 6 Colorful"/>
    <w:basedOn w:val="Obinatablica"/>
    <w:uiPriority w:val="51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reetke6-isticanje1">
    <w:name w:val="Grid Table 6 Colorful Accent 1"/>
    <w:basedOn w:val="Obinatablica"/>
    <w:uiPriority w:val="51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ivopisnatablicareetke6-isticanje2">
    <w:name w:val="Grid Table 6 Colorful Accent 2"/>
    <w:basedOn w:val="Obinatablica"/>
    <w:uiPriority w:val="51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ivopisnatablicareetke6-isticanje3">
    <w:name w:val="Grid Table 6 Colorful Accent 3"/>
    <w:basedOn w:val="Obinatablica"/>
    <w:uiPriority w:val="51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ivopisnatablicareetke6-isticanje4">
    <w:name w:val="Grid Table 6 Colorful Accent 4"/>
    <w:basedOn w:val="Obinatablica"/>
    <w:uiPriority w:val="51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ivopisnatablicareetke6-isticanje5">
    <w:name w:val="Grid Table 6 Colorful Accent 5"/>
    <w:basedOn w:val="Obinatablica"/>
    <w:uiPriority w:val="51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ivopisnatablicareetke6-isticanje6">
    <w:name w:val="Grid Table 6 Colorful Accent 6"/>
    <w:basedOn w:val="Obinatablica"/>
    <w:uiPriority w:val="51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ivopisnatablicareetke7">
    <w:name w:val="Grid Table 7 Colorful"/>
    <w:basedOn w:val="Obinatablica"/>
    <w:uiPriority w:val="52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ivopisnatablicareetke7-isticanje1">
    <w:name w:val="Grid Table 7 Colorful Accent 1"/>
    <w:basedOn w:val="Obinatablica"/>
    <w:uiPriority w:val="52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ivopisnatablicareetke7-isticanje2">
    <w:name w:val="Grid Table 7 Colorful Accent 2"/>
    <w:basedOn w:val="Obinatablica"/>
    <w:uiPriority w:val="52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ivopisnatablicareetke7-isticanje3">
    <w:name w:val="Grid Table 7 Colorful Accent 3"/>
    <w:basedOn w:val="Obinatablica"/>
    <w:uiPriority w:val="52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ivopisnatablicareetke7-isticanje4">
    <w:name w:val="Grid Table 7 Colorful Accent 4"/>
    <w:basedOn w:val="Obinatablica"/>
    <w:uiPriority w:val="52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ivopisnatablicareetke7-isticanje5">
    <w:name w:val="Grid Table 7 Colorful Accent 5"/>
    <w:basedOn w:val="Obinatablica"/>
    <w:uiPriority w:val="52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ivopisnatablica7-isticanje6">
    <w:name w:val="Grid Table 7 Colorful Accent 6"/>
    <w:basedOn w:val="Obinatablica"/>
    <w:uiPriority w:val="52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-primjer">
    <w:name w:val="HTML Sample"/>
    <w:basedOn w:val="Zadanifontodlomka"/>
    <w:uiPriority w:val="99"/>
    <w:semiHidden/>
    <w:unhideWhenUsed/>
    <w:rsid w:val="001C7529"/>
    <w:rPr>
      <w:rFonts w:ascii="Consolas" w:hAnsi="Consolas" w:cs="Times New Roman"/>
      <w:sz w:val="24"/>
      <w:szCs w:val="24"/>
    </w:rPr>
  </w:style>
  <w:style w:type="paragraph" w:styleId="Indeks2">
    <w:name w:val="index 2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2160" w:hanging="240"/>
    </w:pPr>
  </w:style>
  <w:style w:type="table" w:styleId="Svijetlareetka">
    <w:name w:val="Light Grid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ijetlareetka-Isticanje1">
    <w:name w:val="Light Grid Accent 1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ijetlareetka-Isticanje2">
    <w:name w:val="Light Grid Accent 2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ijetlareetka-Isticanje3">
    <w:name w:val="Light Grid Accent 3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ijetlareetka-Isticanje4">
    <w:name w:val="Light Grid Accent 4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ijetlareetka-Isticanje5">
    <w:name w:val="Light Grid Accent 5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rednjareetka-Isticanje6">
    <w:name w:val="Light Grid Accent 6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Svijetlipopis">
    <w:name w:val="Light List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ijetlipopis-Isticanje1">
    <w:name w:val="Light List Accent 1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ijetlipopis-Isticanje2">
    <w:name w:val="Light List Accent 2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ijetlipopis-Isticanje3">
    <w:name w:val="Light List Accent 3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ijetlipopis-Isticanje4">
    <w:name w:val="Light List Accent 4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ijetlipopis-Isticanje5">
    <w:name w:val="Light List Accent 5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rednjipopis-Isticanje6">
    <w:name w:val="Light List Accent 6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ijetlosjenanje">
    <w:name w:val="Light Shading"/>
    <w:basedOn w:val="Obinatablica"/>
    <w:uiPriority w:val="60"/>
    <w:semiHidden/>
    <w:unhideWhenUsed/>
    <w:rsid w:val="001C752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ijetlosjenanje-Isticanje1">
    <w:name w:val="Light Shading Accent 1"/>
    <w:basedOn w:val="Obinatablica"/>
    <w:uiPriority w:val="60"/>
    <w:semiHidden/>
    <w:unhideWhenUsed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ijetlosjenanje-Isticanje2">
    <w:name w:val="Light Shading Accent 2"/>
    <w:basedOn w:val="Obinatablica"/>
    <w:uiPriority w:val="60"/>
    <w:semiHidden/>
    <w:unhideWhenUsed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ijetlosjenanje-Isticanje3">
    <w:name w:val="Light Shading Accent 3"/>
    <w:basedOn w:val="Obinatablica"/>
    <w:uiPriority w:val="60"/>
    <w:semiHidden/>
    <w:unhideWhenUsed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ijetlosjenanje-Isticanje4">
    <w:name w:val="Light Shading Accent 4"/>
    <w:basedOn w:val="Obinatablica"/>
    <w:uiPriority w:val="60"/>
    <w:semiHidden/>
    <w:unhideWhenUsed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ijetlosjenanje-Isticanje5">
    <w:name w:val="Light Shading Accent 5"/>
    <w:basedOn w:val="Obinatablica"/>
    <w:uiPriority w:val="60"/>
    <w:semiHidden/>
    <w:unhideWhenUsed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ijetlosjenanje-Isticanje6">
    <w:name w:val="Light Shading Accent 6"/>
    <w:basedOn w:val="Obinatablica"/>
    <w:uiPriority w:val="60"/>
    <w:semiHidden/>
    <w:unhideWhenUsed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Popis">
    <w:name w:val="List"/>
    <w:basedOn w:val="Normal"/>
    <w:uiPriority w:val="99"/>
    <w:semiHidden/>
    <w:unhideWhenUsed/>
    <w:rsid w:val="001C7529"/>
    <w:pPr>
      <w:ind w:left="360" w:hanging="360"/>
      <w:contextualSpacing/>
    </w:pPr>
  </w:style>
  <w:style w:type="paragraph" w:styleId="Popis2">
    <w:name w:val="List 2"/>
    <w:basedOn w:val="Normal"/>
    <w:uiPriority w:val="99"/>
    <w:semiHidden/>
    <w:unhideWhenUsed/>
    <w:rsid w:val="001C7529"/>
    <w:pPr>
      <w:ind w:left="720" w:hanging="360"/>
      <w:contextualSpacing/>
    </w:pPr>
  </w:style>
  <w:style w:type="paragraph" w:styleId="Popis3">
    <w:name w:val="List 3"/>
    <w:basedOn w:val="Normal"/>
    <w:uiPriority w:val="99"/>
    <w:semiHidden/>
    <w:unhideWhenUsed/>
    <w:rsid w:val="001C7529"/>
    <w:pPr>
      <w:ind w:left="1080" w:hanging="360"/>
      <w:contextualSpacing/>
    </w:pPr>
  </w:style>
  <w:style w:type="paragraph" w:styleId="Popis4">
    <w:name w:val="List 4"/>
    <w:basedOn w:val="Normal"/>
    <w:uiPriority w:val="99"/>
    <w:semiHidden/>
    <w:unhideWhenUsed/>
    <w:rsid w:val="001C7529"/>
    <w:pPr>
      <w:ind w:left="1440" w:hanging="360"/>
      <w:contextualSpacing/>
    </w:pPr>
  </w:style>
  <w:style w:type="paragraph" w:styleId="Popis5">
    <w:name w:val="List 5"/>
    <w:basedOn w:val="Normal"/>
    <w:uiPriority w:val="99"/>
    <w:semiHidden/>
    <w:unhideWhenUsed/>
    <w:rsid w:val="001C7529"/>
    <w:pPr>
      <w:ind w:left="1800" w:hanging="360"/>
      <w:contextualSpacing/>
    </w:pPr>
  </w:style>
  <w:style w:type="paragraph" w:styleId="Grafikeoznake2">
    <w:name w:val="List Bullet 2"/>
    <w:basedOn w:val="Normal"/>
    <w:uiPriority w:val="99"/>
    <w:semiHidden/>
    <w:unhideWhenUsed/>
    <w:rsid w:val="001C7529"/>
    <w:pPr>
      <w:numPr>
        <w:numId w:val="7"/>
      </w:numPr>
      <w:contextualSpacing/>
    </w:pPr>
  </w:style>
  <w:style w:type="paragraph" w:styleId="Grafikeoznake3">
    <w:name w:val="List Bullet 3"/>
    <w:basedOn w:val="Normal"/>
    <w:uiPriority w:val="99"/>
    <w:semiHidden/>
    <w:unhideWhenUsed/>
    <w:rsid w:val="001C7529"/>
    <w:pPr>
      <w:numPr>
        <w:numId w:val="8"/>
      </w:numPr>
      <w:contextualSpacing/>
    </w:pPr>
  </w:style>
  <w:style w:type="paragraph" w:styleId="Grafikeoznake4">
    <w:name w:val="List Bullet 4"/>
    <w:basedOn w:val="Normal"/>
    <w:uiPriority w:val="99"/>
    <w:semiHidden/>
    <w:unhideWhenUsed/>
    <w:rsid w:val="001C7529"/>
    <w:pPr>
      <w:numPr>
        <w:numId w:val="9"/>
      </w:numPr>
      <w:contextualSpacing/>
    </w:pPr>
  </w:style>
  <w:style w:type="paragraph" w:styleId="Grafikeoznake5">
    <w:name w:val="List Bullet 5"/>
    <w:basedOn w:val="Normal"/>
    <w:uiPriority w:val="99"/>
    <w:semiHidden/>
    <w:unhideWhenUsed/>
    <w:rsid w:val="001C7529"/>
    <w:pPr>
      <w:numPr>
        <w:numId w:val="10"/>
      </w:numPr>
      <w:contextualSpacing/>
    </w:pPr>
  </w:style>
  <w:style w:type="paragraph" w:styleId="Nastavakpopisa">
    <w:name w:val="List Continue"/>
    <w:basedOn w:val="Normal"/>
    <w:uiPriority w:val="99"/>
    <w:semiHidden/>
    <w:unhideWhenUsed/>
    <w:rsid w:val="001C7529"/>
    <w:pPr>
      <w:ind w:left="360"/>
      <w:contextualSpacing/>
    </w:pPr>
  </w:style>
  <w:style w:type="paragraph" w:styleId="Nastavakpopisa2">
    <w:name w:val="List Continue 2"/>
    <w:basedOn w:val="Normal"/>
    <w:uiPriority w:val="99"/>
    <w:semiHidden/>
    <w:unhideWhenUsed/>
    <w:rsid w:val="001C7529"/>
    <w:pPr>
      <w:ind w:left="720"/>
      <w:contextualSpacing/>
    </w:pPr>
  </w:style>
  <w:style w:type="paragraph" w:styleId="Nastavakpopisa3">
    <w:name w:val="List Continue 3"/>
    <w:basedOn w:val="Normal"/>
    <w:uiPriority w:val="99"/>
    <w:semiHidden/>
    <w:unhideWhenUsed/>
    <w:rsid w:val="001C7529"/>
    <w:pPr>
      <w:ind w:left="1080"/>
      <w:contextualSpacing/>
    </w:pPr>
  </w:style>
  <w:style w:type="paragraph" w:styleId="Nastavakpopisa4">
    <w:name w:val="List Continue 4"/>
    <w:basedOn w:val="Normal"/>
    <w:uiPriority w:val="99"/>
    <w:semiHidden/>
    <w:unhideWhenUsed/>
    <w:rsid w:val="001C7529"/>
    <w:pPr>
      <w:ind w:left="1440"/>
      <w:contextualSpacing/>
    </w:pPr>
  </w:style>
  <w:style w:type="paragraph" w:styleId="Nastavakpopisa5">
    <w:name w:val="List Continue 5"/>
    <w:basedOn w:val="Normal"/>
    <w:uiPriority w:val="99"/>
    <w:semiHidden/>
    <w:unhideWhenUsed/>
    <w:rsid w:val="001C7529"/>
    <w:pPr>
      <w:ind w:left="1800"/>
      <w:contextualSpacing/>
    </w:pPr>
  </w:style>
  <w:style w:type="paragraph" w:styleId="Brojevi3">
    <w:name w:val="List Number 3"/>
    <w:basedOn w:val="Normal"/>
    <w:uiPriority w:val="99"/>
    <w:semiHidden/>
    <w:unhideWhenUsed/>
    <w:rsid w:val="001C7529"/>
    <w:pPr>
      <w:numPr>
        <w:numId w:val="13"/>
      </w:numPr>
      <w:contextualSpacing/>
    </w:pPr>
  </w:style>
  <w:style w:type="paragraph" w:styleId="Brojevi4">
    <w:name w:val="List Number 4"/>
    <w:basedOn w:val="Normal"/>
    <w:uiPriority w:val="99"/>
    <w:semiHidden/>
    <w:unhideWhenUsed/>
    <w:rsid w:val="001C7529"/>
    <w:pPr>
      <w:numPr>
        <w:numId w:val="14"/>
      </w:numPr>
      <w:contextualSpacing/>
    </w:pPr>
  </w:style>
  <w:style w:type="paragraph" w:styleId="Brojevi5">
    <w:name w:val="List Number 5"/>
    <w:basedOn w:val="Normal"/>
    <w:uiPriority w:val="99"/>
    <w:semiHidden/>
    <w:unhideWhenUsed/>
    <w:rsid w:val="001C7529"/>
    <w:pPr>
      <w:numPr>
        <w:numId w:val="15"/>
      </w:numPr>
      <w:contextualSpacing/>
    </w:pPr>
  </w:style>
  <w:style w:type="table" w:styleId="Svijetlatablicapopisa1">
    <w:name w:val="List Table 1 Light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ijetlatablicapopisa1-isticanje1">
    <w:name w:val="List Table 1 Light Accent 1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ijetlatablicapopisa1-isticanje2">
    <w:name w:val="List Table 1 Light Accent 2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ijetlatablicapopisa1-isticanje3">
    <w:name w:val="List Table 1 Light Accent 3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ijetlatablicapopisa1-isticanje4">
    <w:name w:val="List Table 1 Light Accent 4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ijetlatablicapopisa1-isticanje5">
    <w:name w:val="List Table 1 Light Accent 5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ijetlatablicapopisa1-isticanje6">
    <w:name w:val="List Table 1 Light Accent 6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popisa2">
    <w:name w:val="List Table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2-isticanje1">
    <w:name w:val="List Table 2 Accent 1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popisa2-isticanje2">
    <w:name w:val="List Table 2 Accent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popisa2-isticanje3">
    <w:name w:val="List Table 2 Accent 3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popisa2-isticanje4">
    <w:name w:val="List Table 2 Accent 4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popisa2-isticanje5">
    <w:name w:val="List Table 2 Accent 5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popisa2-isticanje6">
    <w:name w:val="List Table 2 Accent 6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popisa3">
    <w:name w:val="List Table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icapopisa3-isticanje1">
    <w:name w:val="List Table 3 Accent 1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icapopisa3-isticanje2">
    <w:name w:val="List Table 3 Accent 2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icapopisa3-isticanje3">
    <w:name w:val="List Table 3 Accent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icapopisa3-isticanje4">
    <w:name w:val="List Table 3 Accent 4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icapopisa3-isticanje5">
    <w:name w:val="List Table 3 Accent 5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icapopisa3-isticanje6">
    <w:name w:val="List Table 3 Accent 6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icapopisa4">
    <w:name w:val="List Table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4-isticanje1">
    <w:name w:val="List Table 4 Accent 1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popisa4-isticanje2">
    <w:name w:val="List Table 4 Accent 2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popisa4-isticanje3">
    <w:name w:val="List Table 4 Accent 3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popisa4-isticanje4">
    <w:name w:val="List Table 4 Accent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popisa4-isticanje5">
    <w:name w:val="List Table 4 Accent 5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popisa4-isticanje6">
    <w:name w:val="List Table 4 Accent 6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mnatablicapopisa5">
    <w:name w:val="List Table 5 Dark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1">
    <w:name w:val="List Table 5 Dark Accent 1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2">
    <w:name w:val="List Table 5 Dark Accent 2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3">
    <w:name w:val="List Table 5 Dark Accent 3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4">
    <w:name w:val="List Table 5 Dark Accent 4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5">
    <w:name w:val="List Table 5 Dark Accent 5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6">
    <w:name w:val="List Table 5 Dark Accent 6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ivopisnatablicapopisa6">
    <w:name w:val="List Table 6 Colorful"/>
    <w:basedOn w:val="Obinatablica"/>
    <w:uiPriority w:val="51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popisa6-isticanje1">
    <w:name w:val="List Table 6 Colorful Accent 1"/>
    <w:basedOn w:val="Obinatablica"/>
    <w:uiPriority w:val="51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ivopisnatablicapopisa6-isticanje2">
    <w:name w:val="List Table 6 Colorful Accent 2"/>
    <w:basedOn w:val="Obinatablica"/>
    <w:uiPriority w:val="51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ivopisnatablicapopisa6-isticanje3">
    <w:name w:val="List Table 6 Colorful Accent 3"/>
    <w:basedOn w:val="Obinatablica"/>
    <w:uiPriority w:val="51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ivopisnatablicapopisa6-isticanje4">
    <w:name w:val="List Table 6 Colorful Accent 4"/>
    <w:basedOn w:val="Obinatablica"/>
    <w:uiPriority w:val="51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ivopisnatablicapopisa6-isticanje5">
    <w:name w:val="List Table 6 Colorful Accent 5"/>
    <w:basedOn w:val="Obinatablica"/>
    <w:uiPriority w:val="51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ivopisnatablicapopisa6-isticanje6">
    <w:name w:val="List Table 6 Colorful Accent 6"/>
    <w:basedOn w:val="Obinatablica"/>
    <w:uiPriority w:val="51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ivopisnatablicapopisa7">
    <w:name w:val="List Table 7 Colorful"/>
    <w:basedOn w:val="Obinatablica"/>
    <w:uiPriority w:val="52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1">
    <w:name w:val="List Table 7 Colorful Accent 1"/>
    <w:basedOn w:val="Obinatablica"/>
    <w:uiPriority w:val="52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2">
    <w:name w:val="List Table 7 Colorful Accent 2"/>
    <w:basedOn w:val="Obinatablica"/>
    <w:uiPriority w:val="52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7-isticanje3">
    <w:name w:val="List Table 7 Colorful Accent 3"/>
    <w:basedOn w:val="Obinatablica"/>
    <w:uiPriority w:val="52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4">
    <w:name w:val="List Table 7 Colorful Accent 4"/>
    <w:basedOn w:val="Obinatablica"/>
    <w:uiPriority w:val="52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5">
    <w:name w:val="List Table 7 Colorful Accent 5"/>
    <w:basedOn w:val="Obinatablica"/>
    <w:uiPriority w:val="52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6">
    <w:name w:val="List Table 7 Colorful Accent 6"/>
    <w:basedOn w:val="Obinatablica"/>
    <w:uiPriority w:val="52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rednjareetka1">
    <w:name w:val="Medium Grid 1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reetka1-Isticanje1">
    <w:name w:val="Medium Grid 1 Accent 1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rednjareetka1-Isticanje2">
    <w:name w:val="Medium Grid 1 Accent 2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rednjareetka1-Isticanje3">
    <w:name w:val="Medium Grid 1 Accent 3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rednjareetka1-Isticanje4">
    <w:name w:val="Medium Grid 1 Accent 4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rednjareetka1-Isticanje5">
    <w:name w:val="Medium Grid 1 Accent 5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rednjareetka1-Isticanje6">
    <w:name w:val="Medium Grid 1 Accent 6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rednjareetka2">
    <w:name w:val="Medium Grid 2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1">
    <w:name w:val="Medium Grid 2 Accent 1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2">
    <w:name w:val="Medium Grid 2 Accent 2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3">
    <w:name w:val="Medium Grid 2 Accent 3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4">
    <w:name w:val="Medium Grid 2 Accent 4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5">
    <w:name w:val="Medium Grid 2 Accent 5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6">
    <w:name w:val="Medium Grid 2 Accent 6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3">
    <w:name w:val="Medium Grid 3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reetka3-Isticanje1">
    <w:name w:val="Medium Grid 3 Accent 1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rednjareetka3-Isticanje2">
    <w:name w:val="Medium Grid 3 Accent 2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rednjareetka3-Isticanje3">
    <w:name w:val="Medium Grid 3 Accent 3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rednjareetka3-Isticanje4">
    <w:name w:val="Medium Grid 3 Accent 4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rednjareetka3-Isticanje5">
    <w:name w:val="Medium Grid 3 Accent 5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rednjareetka3-Isticanje6">
    <w:name w:val="Medium Grid 3 Accent 6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Srednjipopis1">
    <w:name w:val="Medium List 1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popis1-Isticanje1">
    <w:name w:val="Medium List 1 Accent 1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rednjipopis1-Isticanje2">
    <w:name w:val="Medium List 1 Accent 2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rednjipopis1-Isticanje3">
    <w:name w:val="Medium List 1 Accent 3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rednjipopis1-Isticanje4">
    <w:name w:val="Medium List 1 Accent 4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rednjipopis1-Isticanje5">
    <w:name w:val="Medium List 1 Accent 5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rednjipopis1-Isticanje6">
    <w:name w:val="Medium List 1 Accent 6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rednjipopis2">
    <w:name w:val="Medium List 2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1">
    <w:name w:val="Medium List 2 Accent 1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2">
    <w:name w:val="Medium List 2 Accent 2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3">
    <w:name w:val="Medium List 2 Accent 3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4">
    <w:name w:val="Medium List 2 Accent 4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5">
    <w:name w:val="Medium List 2 Accent 5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6">
    <w:name w:val="Medium List 2 Accent 6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jenanje1">
    <w:name w:val="Medium Shading 1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1">
    <w:name w:val="Medium Shading 1 Accent 1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2">
    <w:name w:val="Medium Shading 1 Accent 2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3">
    <w:name w:val="Medium Shading 1 Accent 3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4">
    <w:name w:val="Medium Shading 1 Accent 4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5">
    <w:name w:val="Medium Shading 1 Accent 5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6">
    <w:name w:val="Medium Shading 1 Accent 6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2">
    <w:name w:val="Medium Shading 2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1">
    <w:name w:val="Medium Shading 2 Accent 1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2">
    <w:name w:val="Medium Shading 2 Accent 2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3">
    <w:name w:val="Medium Shading 2 Accent 3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4">
    <w:name w:val="Medium Shading 2 Accent 4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5">
    <w:name w:val="Medium Shading 2 Accent 5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6">
    <w:name w:val="Medium Shading 2 Accent 6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zproreda">
    <w:name w:val="No Spacing"/>
    <w:uiPriority w:val="1"/>
    <w:semiHidden/>
    <w:unhideWhenUsed/>
    <w:qFormat/>
    <w:rsid w:val="001C7529"/>
    <w:pPr>
      <w:spacing w:after="0" w:line="240" w:lineRule="auto"/>
    </w:pPr>
    <w:rPr>
      <w:rFonts w:ascii="Times New Roman" w:hAnsi="Times New Roman"/>
    </w:rPr>
  </w:style>
  <w:style w:type="paragraph" w:styleId="StandardWeb">
    <w:name w:val="Normal (Web)"/>
    <w:basedOn w:val="Normal"/>
    <w:uiPriority w:val="99"/>
    <w:semiHidden/>
    <w:unhideWhenUsed/>
    <w:rsid w:val="001C7529"/>
  </w:style>
  <w:style w:type="paragraph" w:styleId="Obinouvueno">
    <w:name w:val="Normal Indent"/>
    <w:basedOn w:val="Normal"/>
    <w:uiPriority w:val="99"/>
    <w:semiHidden/>
    <w:unhideWhenUsed/>
    <w:rsid w:val="001C7529"/>
    <w:pPr>
      <w:ind w:left="708"/>
    </w:pPr>
  </w:style>
  <w:style w:type="character" w:styleId="Brojstranice">
    <w:name w:val="page number"/>
    <w:basedOn w:val="Zadanifontodlomka"/>
    <w:uiPriority w:val="99"/>
    <w:semiHidden/>
    <w:unhideWhenUsed/>
    <w:rsid w:val="001C7529"/>
    <w:rPr>
      <w:rFonts w:ascii="Times New Roman" w:hAnsi="Times New Roman" w:cs="Times New Roman"/>
    </w:rPr>
  </w:style>
  <w:style w:type="table" w:styleId="Obinatablica1">
    <w:name w:val="Plain Table 1"/>
    <w:basedOn w:val="Obinatablica"/>
    <w:uiPriority w:val="41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2">
    <w:name w:val="Plain Table 2"/>
    <w:basedOn w:val="Obinatablica"/>
    <w:uiPriority w:val="42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inatablica3">
    <w:name w:val="Plain Table 3"/>
    <w:basedOn w:val="Obinatablica"/>
    <w:uiPriority w:val="43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inatablica4">
    <w:name w:val="Plain Table 4"/>
    <w:basedOn w:val="Obinatablica"/>
    <w:uiPriority w:val="44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5">
    <w:name w:val="Plain Table 5"/>
    <w:basedOn w:val="Obinatablica"/>
    <w:uiPriority w:val="45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icas3Defektima1">
    <w:name w:val="Table 3D effects 1"/>
    <w:basedOn w:val="Obinatablica"/>
    <w:uiPriority w:val="99"/>
    <w:semiHidden/>
    <w:unhideWhenUsed/>
    <w:rsid w:val="001C752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icas3Defektima2">
    <w:name w:val="Table 3D effects 2"/>
    <w:basedOn w:val="Obinatablica"/>
    <w:uiPriority w:val="99"/>
    <w:semiHidden/>
    <w:unhideWhenUsed/>
    <w:rsid w:val="001C752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icas3Defektima3">
    <w:name w:val="Table 3D effects 3"/>
    <w:basedOn w:val="Obinatablica"/>
    <w:uiPriority w:val="99"/>
    <w:semiHidden/>
    <w:unhideWhenUsed/>
    <w:rsid w:val="001C752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1">
    <w:name w:val="Table Classic 1"/>
    <w:basedOn w:val="Obinatablica"/>
    <w:uiPriority w:val="99"/>
    <w:semiHidden/>
    <w:unhideWhenUsed/>
    <w:rsid w:val="001C752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2">
    <w:name w:val="Table Classic 2"/>
    <w:basedOn w:val="Obinatablica"/>
    <w:uiPriority w:val="99"/>
    <w:semiHidden/>
    <w:unhideWhenUsed/>
    <w:rsid w:val="001C752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3">
    <w:name w:val="Table Classic 3"/>
    <w:basedOn w:val="Obinatablica"/>
    <w:uiPriority w:val="99"/>
    <w:semiHidden/>
    <w:unhideWhenUsed/>
    <w:rsid w:val="001C752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4">
    <w:name w:val="Table Classic 4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1">
    <w:name w:val="Table Colorful 1"/>
    <w:basedOn w:val="Obinatablica"/>
    <w:uiPriority w:val="99"/>
    <w:semiHidden/>
    <w:unhideWhenUsed/>
    <w:rsid w:val="001C752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2">
    <w:name w:val="Table Colorful 2"/>
    <w:basedOn w:val="Obinatablica"/>
    <w:uiPriority w:val="99"/>
    <w:semiHidden/>
    <w:unhideWhenUsed/>
    <w:rsid w:val="001C752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3">
    <w:name w:val="Table Colorful 3"/>
    <w:basedOn w:val="Obinatablica"/>
    <w:uiPriority w:val="99"/>
    <w:semiHidden/>
    <w:unhideWhenUsed/>
    <w:rsid w:val="001C752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upanatablica1">
    <w:name w:val="Table Columns 1"/>
    <w:basedOn w:val="Obinatablica"/>
    <w:uiPriority w:val="99"/>
    <w:semiHidden/>
    <w:unhideWhenUsed/>
    <w:rsid w:val="001C752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2">
    <w:name w:val="Table Columns 2"/>
    <w:basedOn w:val="Obinatablica"/>
    <w:uiPriority w:val="99"/>
    <w:semiHidden/>
    <w:unhideWhenUsed/>
    <w:rsid w:val="001C752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3">
    <w:name w:val="Table Columns 3"/>
    <w:basedOn w:val="Obinatablica"/>
    <w:uiPriority w:val="99"/>
    <w:semiHidden/>
    <w:unhideWhenUsed/>
    <w:rsid w:val="001C752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4">
    <w:name w:val="Table Columns 4"/>
    <w:basedOn w:val="Obinatablica"/>
    <w:uiPriority w:val="99"/>
    <w:semiHidden/>
    <w:unhideWhenUsed/>
    <w:rsid w:val="001C752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upanatablica5">
    <w:name w:val="Table Columns 5"/>
    <w:basedOn w:val="Obinatablica"/>
    <w:uiPriority w:val="99"/>
    <w:semiHidden/>
    <w:unhideWhenUsed/>
    <w:rsid w:val="001C752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atablica">
    <w:name w:val="Table Contemporary"/>
    <w:basedOn w:val="Obinatablica"/>
    <w:uiPriority w:val="99"/>
    <w:semiHidden/>
    <w:unhideWhenUsed/>
    <w:rsid w:val="001C752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atablica">
    <w:name w:val="Table Elegant"/>
    <w:basedOn w:val="Obinatablica"/>
    <w:uiPriority w:val="99"/>
    <w:semiHidden/>
    <w:unhideWhenUsed/>
    <w:rsid w:val="001C752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uiPriority w:val="59"/>
    <w:rsid w:val="001C7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1">
    <w:name w:val="Table Grid 1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2">
    <w:name w:val="Table Grid 2"/>
    <w:basedOn w:val="Obinatablica"/>
    <w:uiPriority w:val="99"/>
    <w:semiHidden/>
    <w:unhideWhenUsed/>
    <w:rsid w:val="001C752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3">
    <w:name w:val="Table Grid 3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4">
    <w:name w:val="Table Grid 4"/>
    <w:basedOn w:val="Obinatablica"/>
    <w:uiPriority w:val="99"/>
    <w:semiHidden/>
    <w:unhideWhenUsed/>
    <w:rsid w:val="001C752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5">
    <w:name w:val="Table Grid 5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6">
    <w:name w:val="Table Grid 6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7">
    <w:name w:val="Table Grid 7"/>
    <w:basedOn w:val="Obinatablica"/>
    <w:uiPriority w:val="99"/>
    <w:semiHidden/>
    <w:unhideWhenUsed/>
    <w:rsid w:val="001C752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8">
    <w:name w:val="Table Grid 8"/>
    <w:basedOn w:val="Obinatablica"/>
    <w:uiPriority w:val="99"/>
    <w:semiHidden/>
    <w:unhideWhenUsed/>
    <w:rsid w:val="001C752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ijetlareetkatablice">
    <w:name w:val="Grid Table Light"/>
    <w:basedOn w:val="Obinatablica"/>
    <w:uiPriority w:val="40"/>
    <w:rsid w:val="001C752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opisnatablica1">
    <w:name w:val="Table List 1"/>
    <w:basedOn w:val="Obinatablica"/>
    <w:uiPriority w:val="99"/>
    <w:semiHidden/>
    <w:unhideWhenUsed/>
    <w:rsid w:val="001C752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2">
    <w:name w:val="Table List 2"/>
    <w:basedOn w:val="Obinatablica"/>
    <w:uiPriority w:val="99"/>
    <w:semiHidden/>
    <w:unhideWhenUsed/>
    <w:rsid w:val="001C752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3">
    <w:name w:val="Table List 3"/>
    <w:basedOn w:val="Obinatablica"/>
    <w:uiPriority w:val="99"/>
    <w:semiHidden/>
    <w:unhideWhenUsed/>
    <w:rsid w:val="001C752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4">
    <w:name w:val="Table List 4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Popisnatablica5">
    <w:name w:val="Table List 5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6">
    <w:name w:val="Table List 6"/>
    <w:basedOn w:val="Obinatablica"/>
    <w:uiPriority w:val="99"/>
    <w:semiHidden/>
    <w:unhideWhenUsed/>
    <w:rsid w:val="001C752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Popisnatablica7">
    <w:name w:val="Table List 7"/>
    <w:basedOn w:val="Obinatablica"/>
    <w:uiPriority w:val="99"/>
    <w:semiHidden/>
    <w:unhideWhenUsed/>
    <w:rsid w:val="001C752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Popisnatablica8">
    <w:name w:val="Table List 8"/>
    <w:basedOn w:val="Obinatablica"/>
    <w:uiPriority w:val="99"/>
    <w:semiHidden/>
    <w:unhideWhenUsed/>
    <w:rsid w:val="001C752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icaizvora">
    <w:name w:val="table of authorities"/>
    <w:basedOn w:val="Normal"/>
    <w:next w:val="Normal"/>
    <w:uiPriority w:val="99"/>
    <w:semiHidden/>
    <w:unhideWhenUsed/>
    <w:rsid w:val="001C7529"/>
    <w:pPr>
      <w:spacing w:after="0"/>
      <w:ind w:left="240" w:hanging="240"/>
    </w:pPr>
  </w:style>
  <w:style w:type="paragraph" w:styleId="Tablicaslika">
    <w:name w:val="table of figures"/>
    <w:basedOn w:val="Normal"/>
    <w:next w:val="Normal"/>
    <w:uiPriority w:val="99"/>
    <w:semiHidden/>
    <w:unhideWhenUsed/>
    <w:rsid w:val="001C7529"/>
    <w:pPr>
      <w:spacing w:after="0"/>
    </w:pPr>
  </w:style>
  <w:style w:type="table" w:styleId="Profesionalnatablica">
    <w:name w:val="Table Professional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stavnatablica1">
    <w:name w:val="Table Simple 1"/>
    <w:basedOn w:val="Obinatablica"/>
    <w:uiPriority w:val="99"/>
    <w:semiHidden/>
    <w:unhideWhenUsed/>
    <w:rsid w:val="001C752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lica2">
    <w:name w:val="Table Simple 2"/>
    <w:basedOn w:val="Obinatablica"/>
    <w:uiPriority w:val="99"/>
    <w:semiHidden/>
    <w:unhideWhenUsed/>
    <w:rsid w:val="001C752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lica3">
    <w:name w:val="Table Simple 3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finjenatablica1">
    <w:name w:val="Table Subtle 1"/>
    <w:basedOn w:val="Obinatablica"/>
    <w:uiPriority w:val="99"/>
    <w:semiHidden/>
    <w:unhideWhenUsed/>
    <w:rsid w:val="001C752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rofinjenatablica2">
    <w:name w:val="Table Subtle 2"/>
    <w:basedOn w:val="Obinatablica"/>
    <w:uiPriority w:val="99"/>
    <w:semiHidden/>
    <w:unhideWhenUsed/>
    <w:rsid w:val="001C752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lice">
    <w:name w:val="Table Theme"/>
    <w:basedOn w:val="Obinatablica"/>
    <w:uiPriority w:val="99"/>
    <w:semiHidden/>
    <w:unhideWhenUsed/>
    <w:rsid w:val="001C7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1">
    <w:name w:val="Table Web 1"/>
    <w:basedOn w:val="Obinatablica"/>
    <w:uiPriority w:val="99"/>
    <w:semiHidden/>
    <w:unhideWhenUsed/>
    <w:rsid w:val="001C752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2">
    <w:name w:val="Table Web 2"/>
    <w:basedOn w:val="Obinatablica"/>
    <w:uiPriority w:val="99"/>
    <w:semiHidden/>
    <w:unhideWhenUsed/>
    <w:rsid w:val="001C752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3">
    <w:name w:val="Table Web 3"/>
    <w:basedOn w:val="Obinatablica"/>
    <w:uiPriority w:val="99"/>
    <w:semiHidden/>
    <w:unhideWhenUsed/>
    <w:rsid w:val="001C752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slovtabliceizvora">
    <w:name w:val="toa heading"/>
    <w:basedOn w:val="Normal"/>
    <w:next w:val="Normal"/>
    <w:uiPriority w:val="99"/>
    <w:semiHidden/>
    <w:unhideWhenUsed/>
    <w:rsid w:val="001C7529"/>
    <w:pPr>
      <w:spacing w:before="120"/>
    </w:pPr>
    <w:rPr>
      <w:rFonts w:ascii="Arial" w:eastAsiaTheme="majorEastAsia" w:hAnsi="Arial" w:cs="Arial"/>
      <w:b/>
      <w:bCs/>
    </w:rPr>
  </w:style>
  <w:style w:type="paragraph" w:styleId="Sadraj2">
    <w:name w:val="toc 2"/>
    <w:basedOn w:val="Normal"/>
    <w:next w:val="Normal"/>
    <w:autoRedefine/>
    <w:uiPriority w:val="39"/>
    <w:semiHidden/>
    <w:unhideWhenUsed/>
    <w:rsid w:val="001C7529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1C7529"/>
    <w:pPr>
      <w:spacing w:after="100"/>
      <w:ind w:left="480"/>
    </w:pPr>
  </w:style>
  <w:style w:type="paragraph" w:styleId="Sadraj4">
    <w:name w:val="toc 4"/>
    <w:basedOn w:val="Normal"/>
    <w:next w:val="Normal"/>
    <w:autoRedefine/>
    <w:uiPriority w:val="39"/>
    <w:semiHidden/>
    <w:unhideWhenUsed/>
    <w:rsid w:val="001C7529"/>
    <w:pPr>
      <w:spacing w:after="100"/>
      <w:ind w:left="720"/>
    </w:pPr>
  </w:style>
  <w:style w:type="paragraph" w:styleId="Sadraj5">
    <w:name w:val="toc 5"/>
    <w:basedOn w:val="Normal"/>
    <w:next w:val="Normal"/>
    <w:autoRedefine/>
    <w:uiPriority w:val="39"/>
    <w:semiHidden/>
    <w:unhideWhenUsed/>
    <w:rsid w:val="001C7529"/>
    <w:pPr>
      <w:spacing w:after="100"/>
      <w:ind w:left="960"/>
    </w:pPr>
  </w:style>
  <w:style w:type="paragraph" w:styleId="Sadraj6">
    <w:name w:val="toc 6"/>
    <w:basedOn w:val="Normal"/>
    <w:next w:val="Normal"/>
    <w:autoRedefine/>
    <w:uiPriority w:val="39"/>
    <w:semiHidden/>
    <w:unhideWhenUsed/>
    <w:rsid w:val="001C7529"/>
    <w:pPr>
      <w:spacing w:after="100"/>
      <w:ind w:left="1200"/>
    </w:pPr>
  </w:style>
  <w:style w:type="paragraph" w:styleId="Sadraj7">
    <w:name w:val="toc 7"/>
    <w:basedOn w:val="Normal"/>
    <w:next w:val="Normal"/>
    <w:autoRedefine/>
    <w:uiPriority w:val="39"/>
    <w:semiHidden/>
    <w:unhideWhenUsed/>
    <w:rsid w:val="001C7529"/>
    <w:pPr>
      <w:spacing w:after="100"/>
      <w:ind w:left="1440"/>
    </w:pPr>
  </w:style>
  <w:style w:type="paragraph" w:styleId="Sadraj8">
    <w:name w:val="toc 8"/>
    <w:basedOn w:val="Normal"/>
    <w:next w:val="Normal"/>
    <w:autoRedefine/>
    <w:uiPriority w:val="39"/>
    <w:semiHidden/>
    <w:unhideWhenUsed/>
    <w:rsid w:val="001C7529"/>
    <w:pPr>
      <w:spacing w:after="100"/>
      <w:ind w:left="1680"/>
    </w:pPr>
  </w:style>
  <w:style w:type="paragraph" w:customStyle="1" w:styleId="Sudionici">
    <w:name w:val="Sudionici"/>
    <w:basedOn w:val="Normal"/>
    <w:qFormat/>
    <w:rsid w:val="001C7529"/>
    <w:pPr>
      <w:spacing w:before="0" w:after="480" w:line="274" w:lineRule="auto"/>
      <w:ind w:left="0"/>
      <w:jc w:val="center"/>
    </w:pPr>
    <w:rPr>
      <w:sz w:val="22"/>
    </w:rPr>
  </w:style>
  <w:style w:type="character" w:styleId="Spominjanje">
    <w:name w:val="Mention"/>
    <w:basedOn w:val="Zadanifontodlomka"/>
    <w:uiPriority w:val="99"/>
    <w:semiHidden/>
    <w:unhideWhenUsed/>
    <w:rsid w:val="001C7529"/>
    <w:rPr>
      <w:rFonts w:ascii="Calibri" w:hAnsi="Calibri" w:cs="Calibri"/>
      <w:color w:val="2B579A"/>
      <w:shd w:val="clear" w:color="auto" w:fill="E1DFDD"/>
    </w:rPr>
  </w:style>
  <w:style w:type="character" w:styleId="Znak">
    <w:name w:val="Hashtag"/>
    <w:basedOn w:val="Zadanifontodlomka"/>
    <w:uiPriority w:val="99"/>
    <w:semiHidden/>
    <w:unhideWhenUsed/>
    <w:rsid w:val="001C7529"/>
    <w:rPr>
      <w:rFonts w:ascii="Calibri" w:hAnsi="Calibri" w:cs="Calibri"/>
      <w:color w:val="2B579A"/>
      <w:shd w:val="clear" w:color="auto" w:fill="E1DFDD"/>
    </w:rPr>
  </w:style>
  <w:style w:type="paragraph" w:styleId="Datum">
    <w:name w:val="Date"/>
    <w:basedOn w:val="Normal"/>
    <w:next w:val="Normal"/>
    <w:link w:val="DatumChar"/>
    <w:uiPriority w:val="10"/>
    <w:semiHidden/>
    <w:unhideWhenUsed/>
    <w:qFormat/>
    <w:rsid w:val="001C7529"/>
  </w:style>
  <w:style w:type="character" w:customStyle="1" w:styleId="DatumChar">
    <w:name w:val="Datum Char"/>
    <w:basedOn w:val="Zadanifontodlomka"/>
    <w:link w:val="Datum"/>
    <w:uiPriority w:val="10"/>
    <w:semiHidden/>
    <w:rsid w:val="001C7529"/>
    <w:rPr>
      <w:rFonts w:ascii="Calibri" w:hAnsi="Calibri" w:cs="Calibri"/>
    </w:rPr>
  </w:style>
  <w:style w:type="character" w:styleId="Pametnahiperveza">
    <w:name w:val="Smart Hyperlink"/>
    <w:basedOn w:val="Zadanifontodlomka"/>
    <w:uiPriority w:val="99"/>
    <w:semiHidden/>
    <w:unhideWhenUsed/>
    <w:rsid w:val="001C7529"/>
    <w:rPr>
      <w:rFonts w:ascii="Calibri" w:hAnsi="Calibri" w:cs="Calibri"/>
      <w:u w:val="dotted"/>
    </w:rPr>
  </w:style>
  <w:style w:type="character" w:styleId="Nerijeenospominjanje">
    <w:name w:val="Unresolved Mention"/>
    <w:basedOn w:val="Zadanifontodlomka"/>
    <w:uiPriority w:val="99"/>
    <w:semiHidden/>
    <w:unhideWhenUsed/>
    <w:rsid w:val="001C7529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\AppData\Roaming\Microsoft\Templates\Dnevni%20red%20s%20motivom%20plavih%20kugli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F055372-4FE7-4FD9-9EF0-8042E58AF16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Dnevni red s motivom plavih kugli</Template>
  <TotalTime>1</TotalTime>
  <Pages>1</Pages>
  <Words>234</Words>
  <Characters>1335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Galić</dc:creator>
  <dc:description/>
  <cp:lastModifiedBy>Matea Bilić</cp:lastModifiedBy>
  <cp:revision>2</cp:revision>
  <cp:lastPrinted>2025-12-24T07:14:00Z</cp:lastPrinted>
  <dcterms:created xsi:type="dcterms:W3CDTF">2026-06-01T12:49:00Z</dcterms:created>
  <dcterms:modified xsi:type="dcterms:W3CDTF">2026-06-01T12:49:00Z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