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67C5B7CA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A63D27">
        <w:rPr>
          <w:rFonts w:ascii="Calibri" w:hAnsi="Calibri" w:cs="Calibri"/>
          <w:sz w:val="36"/>
          <w:szCs w:val="36"/>
          <w:u w:val="single"/>
        </w:rPr>
        <w:t>Plesna škola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085A3FE3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 voditelj</w:t>
      </w:r>
      <w:r w:rsidR="00A63D27">
        <w:rPr>
          <w:b/>
          <w:bCs/>
          <w:sz w:val="32"/>
          <w:szCs w:val="32"/>
        </w:rPr>
        <w:t>ici Plesne škole</w:t>
      </w:r>
      <w:r w:rsidRPr="002B023C">
        <w:rPr>
          <w:b/>
          <w:bCs/>
          <w:sz w:val="32"/>
          <w:szCs w:val="32"/>
        </w:rPr>
        <w:t xml:space="preserve">: </w:t>
      </w:r>
    </w:p>
    <w:p w14:paraId="1FBFF2C8" w14:textId="7A6257D1" w:rsidR="003826F5" w:rsidRPr="002B023C" w:rsidRDefault="00A63D27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Maja Sesar</w:t>
      </w:r>
      <w:r w:rsidR="002B023C" w:rsidRPr="002B023C">
        <w:rPr>
          <w:b/>
          <w:bCs/>
          <w:sz w:val="32"/>
          <w:szCs w:val="32"/>
        </w:rPr>
        <w:t xml:space="preserve"> – </w:t>
      </w:r>
      <w:r>
        <w:rPr>
          <w:b/>
          <w:bCs/>
          <w:sz w:val="32"/>
          <w:szCs w:val="32"/>
        </w:rPr>
        <w:t>099 213 6919</w:t>
      </w:r>
      <w:r w:rsidR="002B023C" w:rsidRPr="002B023C">
        <w:rPr>
          <w:b/>
          <w:bCs/>
          <w:sz w:val="32"/>
          <w:szCs w:val="32"/>
        </w:rPr>
        <w:t xml:space="preserve"> 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3BF132D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59782907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FB94E" w14:textId="77777777" w:rsidR="0074550E" w:rsidRDefault="0074550E" w:rsidP="001E7D29">
      <w:pPr>
        <w:spacing w:after="0" w:line="240" w:lineRule="auto"/>
      </w:pPr>
      <w:r>
        <w:separator/>
      </w:r>
    </w:p>
  </w:endnote>
  <w:endnote w:type="continuationSeparator" w:id="0">
    <w:p w14:paraId="30FB8A3E" w14:textId="77777777" w:rsidR="0074550E" w:rsidRDefault="0074550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0E14B" w14:textId="77777777" w:rsidR="0074550E" w:rsidRDefault="0074550E" w:rsidP="001E7D29">
      <w:pPr>
        <w:spacing w:after="0" w:line="240" w:lineRule="auto"/>
      </w:pPr>
      <w:r>
        <w:separator/>
      </w:r>
    </w:p>
  </w:footnote>
  <w:footnote w:type="continuationSeparator" w:id="0">
    <w:p w14:paraId="4FB31A5D" w14:textId="77777777" w:rsidR="0074550E" w:rsidRDefault="0074550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36965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4B73"/>
    <w:rsid w:val="004B5C09"/>
    <w:rsid w:val="004E227E"/>
    <w:rsid w:val="00500DD1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4550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2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14F7D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1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3</cp:revision>
  <cp:lastPrinted>2025-12-24T07:14:00Z</cp:lastPrinted>
  <dcterms:created xsi:type="dcterms:W3CDTF">2025-12-24T07:54:00Z</dcterms:created>
  <dcterms:modified xsi:type="dcterms:W3CDTF">2025-12-24T07:57:00Z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