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33A5F7A1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D4593C">
        <w:rPr>
          <w:rFonts w:ascii="Calibri" w:hAnsi="Calibri" w:cs="Calibri"/>
          <w:sz w:val="36"/>
          <w:szCs w:val="36"/>
          <w:u w:val="single"/>
        </w:rPr>
        <w:t>Mala škola tambure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2B6472C2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</w:t>
      </w:r>
      <w:r w:rsidR="00D4593C">
        <w:rPr>
          <w:b/>
          <w:bCs/>
          <w:sz w:val="32"/>
          <w:szCs w:val="32"/>
        </w:rPr>
        <w:t xml:space="preserve"> voditelju Male škole tambure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273CA79F" w:rsidR="003826F5" w:rsidRPr="002B023C" w:rsidRDefault="00D4593C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Ivan Karadža - 095 849 4212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0E478BE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 w:rsidR="002339E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9782907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1A49E" w14:textId="77777777" w:rsidR="003D7289" w:rsidRDefault="003D7289" w:rsidP="001E7D29">
      <w:pPr>
        <w:spacing w:after="0" w:line="240" w:lineRule="auto"/>
      </w:pPr>
      <w:r>
        <w:separator/>
      </w:r>
    </w:p>
  </w:endnote>
  <w:endnote w:type="continuationSeparator" w:id="0">
    <w:p w14:paraId="5A562D62" w14:textId="77777777" w:rsidR="003D7289" w:rsidRDefault="003D728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13C79" w14:textId="77777777" w:rsidR="003D7289" w:rsidRDefault="003D7289" w:rsidP="001E7D29">
      <w:pPr>
        <w:spacing w:after="0" w:line="240" w:lineRule="auto"/>
      </w:pPr>
      <w:r>
        <w:separator/>
      </w:r>
    </w:p>
  </w:footnote>
  <w:footnote w:type="continuationSeparator" w:id="0">
    <w:p w14:paraId="6F53165A" w14:textId="77777777" w:rsidR="003D7289" w:rsidRDefault="003D728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339E1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D7289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0375B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5DA8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2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4593C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2025-12-24T07:14:00Z</cp:lastPrinted>
  <dcterms:created xsi:type="dcterms:W3CDTF">2025-12-24T07:57:00Z</dcterms:created>
  <dcterms:modified xsi:type="dcterms:W3CDTF">2025-12-24T07:57:00Z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